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4"/>
        <w:gridCol w:w="6412"/>
      </w:tblGrid>
      <w:tr w:rsidR="0090596C" w:rsidRPr="00AA4F2B" w14:paraId="3E9D871C" w14:textId="77777777" w:rsidTr="001648E3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</w:tcPr>
          <w:p w14:paraId="587FEC6A" w14:textId="77530721" w:rsidR="00650259" w:rsidRPr="00AA4F2B" w:rsidRDefault="00D84EC4" w:rsidP="0090596C">
            <w:pPr>
              <w:pStyle w:val="Kop1"/>
              <w:outlineLvl w:val="0"/>
            </w:pPr>
            <w:r>
              <w:t>Gegevens van de deelnemer</w:t>
            </w:r>
          </w:p>
        </w:tc>
      </w:tr>
      <w:tr w:rsidR="00650259" w:rsidRPr="00AA4F2B" w14:paraId="7C5AD548" w14:textId="77777777" w:rsidTr="004C4E9E">
        <w:sdt>
          <w:sdtPr>
            <w:id w:val="1621259925"/>
            <w:placeholder>
              <w:docPart w:val="751AC5AFF32C58478009251E633EFB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4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C550687" w14:textId="77777777" w:rsidR="00650259" w:rsidRPr="00AA4F2B" w:rsidRDefault="0090596C" w:rsidP="00D2719E">
                <w:pPr>
                  <w:pStyle w:val="Standaardinspringing"/>
                  <w:ind w:left="57"/>
                </w:pPr>
                <w:r w:rsidRPr="00AA4F2B">
                  <w:rPr>
                    <w:lang w:bidi="nl-NL"/>
                  </w:rPr>
                  <w:t>Voornaam</w:t>
                </w:r>
              </w:p>
            </w:tc>
          </w:sdtContent>
        </w:sdt>
        <w:tc>
          <w:tcPr>
            <w:tcW w:w="3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E83C37" w14:textId="3E355F1D" w:rsidR="00E74425" w:rsidRPr="00AA4F2B" w:rsidRDefault="000364F9" w:rsidP="007F7B5D">
            <w:pPr>
              <w:spacing w:before="120"/>
            </w:pPr>
            <w: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0" w:name="Text3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</w:tr>
      <w:tr w:rsidR="00650259" w:rsidRPr="00AA4F2B" w14:paraId="6430F75D" w14:textId="77777777" w:rsidTr="004C4E9E">
        <w:sdt>
          <w:sdtPr>
            <w:id w:val="-1470592894"/>
            <w:placeholder>
              <w:docPart w:val="50D4E51FDE9CA44A9D45F7B0AD78588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4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3B51A0D" w14:textId="77777777" w:rsidR="00650259" w:rsidRPr="00AA4F2B" w:rsidRDefault="0090596C" w:rsidP="00D2719E">
                <w:pPr>
                  <w:pStyle w:val="Standaardinspringing"/>
                  <w:ind w:left="57"/>
                </w:pPr>
                <w:r w:rsidRPr="00AA4F2B">
                  <w:rPr>
                    <w:lang w:bidi="nl-NL"/>
                  </w:rPr>
                  <w:t>Achternaam</w:t>
                </w:r>
              </w:p>
            </w:tc>
          </w:sdtContent>
        </w:sdt>
        <w:tc>
          <w:tcPr>
            <w:tcW w:w="3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B537F9" w14:textId="03D61AE4" w:rsidR="00650259" w:rsidRPr="00AA4F2B" w:rsidRDefault="000364F9" w:rsidP="007F7B5D">
            <w:pPr>
              <w:spacing w:before="120"/>
            </w:pPr>
            <w: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" w:name="Text3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650259" w:rsidRPr="00AA4F2B" w14:paraId="1AB94DFD" w14:textId="77777777" w:rsidTr="004C4E9E">
        <w:sdt>
          <w:sdtPr>
            <w:id w:val="572943512"/>
            <w:placeholder>
              <w:docPart w:val="2322218D5F005F48857A1D7DCF7A996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4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2D1A08D" w14:textId="77777777" w:rsidR="00650259" w:rsidRPr="00AA4F2B" w:rsidRDefault="0090596C" w:rsidP="00D2719E">
                <w:pPr>
                  <w:pStyle w:val="Standaardinspringing"/>
                  <w:ind w:left="57"/>
                </w:pPr>
                <w:r w:rsidRPr="00AA4F2B">
                  <w:rPr>
                    <w:lang w:bidi="nl-NL"/>
                  </w:rPr>
                  <w:t>Adres</w:t>
                </w:r>
              </w:p>
            </w:tc>
          </w:sdtContent>
        </w:sdt>
        <w:tc>
          <w:tcPr>
            <w:tcW w:w="3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0916B6" w14:textId="3F9F355C" w:rsidR="00650259" w:rsidRPr="00AA4F2B" w:rsidRDefault="000364F9" w:rsidP="007F7B5D">
            <w:pPr>
              <w:spacing w:before="120"/>
            </w:pPr>
            <w: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2" w:name="Text3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650259" w:rsidRPr="00AA4F2B" w14:paraId="6A360B5B" w14:textId="77777777" w:rsidTr="004C4E9E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19EC7" w14:textId="1F1BFF43" w:rsidR="00650259" w:rsidRPr="00AA4F2B" w:rsidRDefault="00D84EC4" w:rsidP="00D2719E">
            <w:pPr>
              <w:pStyle w:val="Standaardinspringing"/>
              <w:ind w:left="57"/>
            </w:pPr>
            <w:r>
              <w:t>Postcode</w:t>
            </w:r>
          </w:p>
        </w:tc>
        <w:tc>
          <w:tcPr>
            <w:tcW w:w="3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651727" w14:textId="4DB3589A" w:rsidR="00650259" w:rsidRPr="00AA4F2B" w:rsidRDefault="000364F9" w:rsidP="007F7B5D">
            <w:pPr>
              <w:spacing w:before="120"/>
            </w:pPr>
            <w: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" w:name="Text3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E74425" w:rsidRPr="00AA4F2B" w14:paraId="222ECA79" w14:textId="77777777" w:rsidTr="004C4E9E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FE0BD" w14:textId="5FBE6BF6" w:rsidR="00E74425" w:rsidRDefault="00D84EC4" w:rsidP="00D2719E">
            <w:pPr>
              <w:pStyle w:val="Standaardinspringing"/>
              <w:ind w:left="57"/>
            </w:pPr>
            <w:r>
              <w:t>Woonplaats</w:t>
            </w:r>
          </w:p>
        </w:tc>
        <w:tc>
          <w:tcPr>
            <w:tcW w:w="3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ED71AD" w14:textId="538751D5" w:rsidR="00E74425" w:rsidRPr="00AA4F2B" w:rsidRDefault="000364F9" w:rsidP="007F7B5D">
            <w:pPr>
              <w:spacing w:before="120"/>
            </w:pPr>
            <w: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4" w:name="Text4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D2719E" w:rsidRPr="00AA4F2B" w14:paraId="2C0F0555" w14:textId="77777777" w:rsidTr="004C4E9E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4D3F2" w14:textId="203E3CE8" w:rsidR="00D2719E" w:rsidRDefault="00D2719E" w:rsidP="00D2719E">
            <w:pPr>
              <w:pStyle w:val="Standaardinspringing"/>
              <w:ind w:left="57"/>
            </w:pPr>
            <w:r>
              <w:t>Gemeente</w:t>
            </w:r>
          </w:p>
        </w:tc>
        <w:tc>
          <w:tcPr>
            <w:tcW w:w="3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739459" w14:textId="03AD82DF" w:rsidR="00D2719E" w:rsidRPr="00AA4F2B" w:rsidRDefault="000364F9" w:rsidP="007F7B5D">
            <w:pPr>
              <w:spacing w:before="120"/>
            </w:pPr>
            <w: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5" w:name="Text4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D84EC4" w:rsidRPr="00AA4F2B" w14:paraId="0385B7EB" w14:textId="77777777" w:rsidTr="004C4E9E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E9A3F" w14:textId="6930B93A" w:rsidR="00D84EC4" w:rsidRPr="00AA4F2B" w:rsidRDefault="00D84EC4" w:rsidP="00D2719E">
            <w:pPr>
              <w:pStyle w:val="Standaardinspringing"/>
              <w:ind w:left="57"/>
            </w:pPr>
            <w:r>
              <w:t>Telefoon (vast)</w:t>
            </w:r>
          </w:p>
        </w:tc>
        <w:tc>
          <w:tcPr>
            <w:tcW w:w="3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1E3936" w14:textId="73D58C37" w:rsidR="00D84EC4" w:rsidRPr="00AA4F2B" w:rsidRDefault="000364F9" w:rsidP="007F7B5D">
            <w:pPr>
              <w:spacing w:before="120"/>
            </w:pPr>
            <w: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6" w:name="Text4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D84EC4" w:rsidRPr="00AA4F2B" w14:paraId="459F4F52" w14:textId="77777777" w:rsidTr="004C4E9E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C8581" w14:textId="4C0FE5F5" w:rsidR="00D84EC4" w:rsidRDefault="00D84EC4" w:rsidP="00D2719E">
            <w:pPr>
              <w:pStyle w:val="Standaardinspringing"/>
              <w:ind w:left="57"/>
            </w:pPr>
            <w:r>
              <w:t>Telefoon (mobiel)</w:t>
            </w:r>
          </w:p>
        </w:tc>
        <w:tc>
          <w:tcPr>
            <w:tcW w:w="3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22F860" w14:textId="0FDC782A" w:rsidR="00D84EC4" w:rsidRPr="00AA4F2B" w:rsidRDefault="000364F9" w:rsidP="007F7B5D">
            <w:pPr>
              <w:spacing w:before="120"/>
            </w:pPr>
            <w: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7" w:name="Text4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650259" w:rsidRPr="00AA4F2B" w14:paraId="00B8E322" w14:textId="77777777" w:rsidTr="004C4E9E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D6A0B" w14:textId="7137FEDC" w:rsidR="00650259" w:rsidRPr="00AA4F2B" w:rsidRDefault="004C4E9E" w:rsidP="00D2719E">
            <w:pPr>
              <w:pStyle w:val="Standaardinspringing"/>
              <w:ind w:left="57"/>
            </w:pPr>
            <w:r>
              <w:t>E-mailadres</w:t>
            </w:r>
          </w:p>
        </w:tc>
        <w:tc>
          <w:tcPr>
            <w:tcW w:w="3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0A0044" w14:textId="20E4A5AD" w:rsidR="00650259" w:rsidRPr="00AA4F2B" w:rsidRDefault="000364F9" w:rsidP="007F7B5D">
            <w:pPr>
              <w:spacing w:before="120"/>
            </w:pPr>
            <w: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8" w:name="Text4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D84EC4" w:rsidRPr="00AA4F2B" w14:paraId="0102E8B8" w14:textId="77777777" w:rsidTr="004C4E9E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11082" w14:textId="24C385D9" w:rsidR="00D84EC4" w:rsidRDefault="00D84EC4" w:rsidP="00D2719E">
            <w:pPr>
              <w:pStyle w:val="Standaardinspringing"/>
              <w:ind w:left="57"/>
            </w:pPr>
            <w:r>
              <w:t>Geboortedatum</w:t>
            </w:r>
          </w:p>
        </w:tc>
        <w:tc>
          <w:tcPr>
            <w:tcW w:w="3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D31615" w14:textId="7FD7C8AE" w:rsidR="00D84EC4" w:rsidRPr="00AA4F2B" w:rsidRDefault="000364F9" w:rsidP="007F7B5D">
            <w:pPr>
              <w:spacing w:before="120"/>
            </w:pPr>
            <w: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9" w:name="Text4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433275" w:rsidRPr="00AA4F2B" w14:paraId="2A27452A" w14:textId="77777777" w:rsidTr="004C4E9E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6E156" w14:textId="605749BE" w:rsidR="00433275" w:rsidRDefault="00433275" w:rsidP="00D2719E">
            <w:pPr>
              <w:pStyle w:val="Standaardinspringing"/>
              <w:ind w:left="57"/>
            </w:pPr>
            <w:r>
              <w:t>Lengte</w:t>
            </w:r>
          </w:p>
        </w:tc>
        <w:tc>
          <w:tcPr>
            <w:tcW w:w="3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0F7C7A" w14:textId="052C940E" w:rsidR="00433275" w:rsidRPr="00AA4F2B" w:rsidRDefault="000364F9" w:rsidP="007F7B5D">
            <w:pPr>
              <w:spacing w:before="120"/>
            </w:pPr>
            <w: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10" w:name="Text4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433275" w:rsidRPr="00AA4F2B" w14:paraId="445B8F59" w14:textId="77777777" w:rsidTr="004C4E9E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EAA6F" w14:textId="5F954796" w:rsidR="00433275" w:rsidRDefault="00433275" w:rsidP="00D2719E">
            <w:pPr>
              <w:pStyle w:val="Standaardinspringing"/>
              <w:ind w:left="57"/>
            </w:pPr>
            <w:r>
              <w:t>Gewicht</w:t>
            </w:r>
          </w:p>
        </w:tc>
        <w:tc>
          <w:tcPr>
            <w:tcW w:w="3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DD498E" w14:textId="6CE28A29" w:rsidR="00433275" w:rsidRPr="00AA4F2B" w:rsidRDefault="000364F9" w:rsidP="007F7B5D">
            <w:pPr>
              <w:spacing w:before="120"/>
            </w:pPr>
            <w: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11" w:name="Text4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  <w:tr w:rsidR="004C4E9E" w:rsidRPr="00AA4F2B" w14:paraId="57AC3048" w14:textId="77777777" w:rsidTr="00B059FB">
        <w:trPr>
          <w:trHeight w:val="11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DBEC3" w14:textId="77777777" w:rsidR="004C4E9E" w:rsidRPr="00AA4F2B" w:rsidRDefault="004C4E9E" w:rsidP="00B059FB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4C4E9E" w:rsidRPr="00AA4F2B" w14:paraId="5D950C3F" w14:textId="77777777" w:rsidTr="00B059FB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</w:tcPr>
          <w:p w14:paraId="2FBF6BBD" w14:textId="43D15FF1" w:rsidR="004C4E9E" w:rsidRPr="00AA4F2B" w:rsidRDefault="004C4E9E" w:rsidP="00B059FB">
            <w:pPr>
              <w:pStyle w:val="Kop1"/>
              <w:outlineLvl w:val="0"/>
            </w:pPr>
            <w:r>
              <w:t>Aanvullende gegevens van de deelnemer (indien van toepassing)</w:t>
            </w:r>
          </w:p>
        </w:tc>
      </w:tr>
      <w:tr w:rsidR="004C4E9E" w:rsidRPr="00AA4F2B" w14:paraId="3BA070EA" w14:textId="77777777" w:rsidTr="004C4E9E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86C6C" w14:textId="6A700C7C" w:rsidR="004C4E9E" w:rsidRDefault="004C4E9E" w:rsidP="004C4E9E">
            <w:pPr>
              <w:pStyle w:val="Standaardinspringing"/>
              <w:ind w:left="57"/>
            </w:pPr>
            <w:r>
              <w:t>Woongroep</w:t>
            </w:r>
          </w:p>
        </w:tc>
        <w:tc>
          <w:tcPr>
            <w:tcW w:w="3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2438B6" w14:textId="5FDCCACB" w:rsidR="004C4E9E" w:rsidRPr="00AA4F2B" w:rsidRDefault="000364F9" w:rsidP="007F7B5D">
            <w:pPr>
              <w:spacing w:before="120"/>
            </w:pPr>
            <w: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12" w:name="Text4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  <w:tr w:rsidR="004C4E9E" w:rsidRPr="00AA4F2B" w14:paraId="70C0027F" w14:textId="77777777" w:rsidTr="004C4E9E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F106F" w14:textId="467795CD" w:rsidR="004C4E9E" w:rsidRDefault="004C4E9E" w:rsidP="004C4E9E">
            <w:pPr>
              <w:pStyle w:val="Standaardinspringing"/>
              <w:ind w:left="57"/>
            </w:pPr>
            <w:r>
              <w:t>E-mailadres</w:t>
            </w:r>
          </w:p>
        </w:tc>
        <w:tc>
          <w:tcPr>
            <w:tcW w:w="3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B6469E" w14:textId="5C1F687E" w:rsidR="004C4E9E" w:rsidRPr="00AA4F2B" w:rsidRDefault="000364F9" w:rsidP="007F7B5D">
            <w:pPr>
              <w:spacing w:before="120"/>
            </w:pPr>
            <w: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13" w:name="Text4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  <w:tr w:rsidR="004C4E9E" w:rsidRPr="00AA4F2B" w14:paraId="44E72CDA" w14:textId="77777777" w:rsidTr="004C4E9E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262CA" w14:textId="5F81A472" w:rsidR="004C4E9E" w:rsidRDefault="004C4E9E" w:rsidP="004C4E9E">
            <w:pPr>
              <w:pStyle w:val="Standaardinspringing"/>
              <w:ind w:left="57"/>
            </w:pPr>
            <w:r>
              <w:t>Dagbestedingsgroep</w:t>
            </w:r>
          </w:p>
        </w:tc>
        <w:tc>
          <w:tcPr>
            <w:tcW w:w="3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44BBD9" w14:textId="61E5A054" w:rsidR="004C4E9E" w:rsidRPr="00AA4F2B" w:rsidRDefault="000364F9" w:rsidP="007F7B5D">
            <w:pPr>
              <w:spacing w:before="120"/>
            </w:pPr>
            <w: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14" w:name="Text5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</w:tr>
      <w:tr w:rsidR="004C4E9E" w:rsidRPr="00AA4F2B" w14:paraId="15393FA6" w14:textId="77777777" w:rsidTr="004C4E9E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1E883" w14:textId="420F4406" w:rsidR="004C4E9E" w:rsidRDefault="004C4E9E" w:rsidP="004C4E9E">
            <w:pPr>
              <w:pStyle w:val="Standaardinspringing"/>
              <w:ind w:left="57"/>
            </w:pPr>
            <w:r>
              <w:t>E-mailadres</w:t>
            </w:r>
          </w:p>
        </w:tc>
        <w:tc>
          <w:tcPr>
            <w:tcW w:w="3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91D8DC" w14:textId="7CC2EEB4" w:rsidR="004C4E9E" w:rsidRPr="00AA4F2B" w:rsidRDefault="000364F9" w:rsidP="007F7B5D">
            <w:pPr>
              <w:spacing w:before="120"/>
            </w:pPr>
            <w: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15" w:name="Text5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</w:tr>
    </w:tbl>
    <w:p w14:paraId="4BD91701" w14:textId="04E2F323" w:rsidR="004C4E9E" w:rsidRDefault="004C4E9E"/>
    <w:p w14:paraId="57C03CA2" w14:textId="78C38AD5" w:rsidR="004C4E9E" w:rsidRDefault="004C4E9E">
      <w:r>
        <w:br w:type="page"/>
      </w: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4"/>
        <w:gridCol w:w="822"/>
        <w:gridCol w:w="5590"/>
      </w:tblGrid>
      <w:tr w:rsidR="0090596C" w:rsidRPr="00AA4F2B" w14:paraId="2CC11F4D" w14:textId="77777777" w:rsidTr="001648E3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</w:tcPr>
          <w:p w14:paraId="57CB491F" w14:textId="7FBA48F5" w:rsidR="00650259" w:rsidRPr="00AA4F2B" w:rsidRDefault="004C4E9E" w:rsidP="0090596C">
            <w:pPr>
              <w:pStyle w:val="Kop1"/>
              <w:outlineLvl w:val="0"/>
            </w:pPr>
            <w:r>
              <w:lastRenderedPageBreak/>
              <w:t>Eerste c</w:t>
            </w:r>
            <w:r w:rsidR="00AD6ED0">
              <w:t xml:space="preserve">ontactpersoon </w:t>
            </w:r>
            <w:r w:rsidR="00E21AA8">
              <w:t xml:space="preserve">voor Zandewierde </w:t>
            </w:r>
            <w:r w:rsidR="00AD6ED0">
              <w:t>(Ouder</w:t>
            </w:r>
            <w:r w:rsidR="00E21AA8">
              <w:t xml:space="preserve"> </w:t>
            </w:r>
            <w:r w:rsidR="00D84EC4">
              <w:t xml:space="preserve">of </w:t>
            </w:r>
            <w:r w:rsidR="00AD6ED0">
              <w:t>verzorger)</w:t>
            </w:r>
            <w:r w:rsidR="00E21AA8">
              <w:br/>
              <w:t>(Indien van toepassing)</w:t>
            </w:r>
          </w:p>
        </w:tc>
      </w:tr>
      <w:tr w:rsidR="00D2719E" w:rsidRPr="00AA4F2B" w14:paraId="07F7B1ED" w14:textId="77777777" w:rsidTr="004C4E9E">
        <w:sdt>
          <w:sdtPr>
            <w:id w:val="609245979"/>
            <w:placeholder>
              <w:docPart w:val="A6428B2007A2904C84473E228616D3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4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10982C4" w14:textId="77777777" w:rsidR="00D2719E" w:rsidRPr="00AA4F2B" w:rsidRDefault="00D2719E" w:rsidP="00D2719E">
                <w:pPr>
                  <w:pStyle w:val="Standaardinspringing"/>
                  <w:ind w:left="57"/>
                </w:pPr>
                <w:r w:rsidRPr="00AA4F2B">
                  <w:t>Voornaam</w:t>
                </w:r>
              </w:p>
            </w:tc>
          </w:sdtContent>
        </w:sdt>
        <w:tc>
          <w:tcPr>
            <w:tcW w:w="3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EA9F8D" w14:textId="729622F1" w:rsidR="00D2719E" w:rsidRPr="00AA4F2B" w:rsidRDefault="00CF0580" w:rsidP="0061268B">
            <w:pPr>
              <w:spacing w:before="120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6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</w:tr>
      <w:tr w:rsidR="00D2719E" w:rsidRPr="00AA4F2B" w14:paraId="5B65B110" w14:textId="77777777" w:rsidTr="004C4E9E">
        <w:sdt>
          <w:sdtPr>
            <w:id w:val="1588112306"/>
            <w:placeholder>
              <w:docPart w:val="EC7F33691A72A148891AC7CB63E19E0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4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471926F" w14:textId="77777777" w:rsidR="00D2719E" w:rsidRPr="00AA4F2B" w:rsidRDefault="00D2719E" w:rsidP="00D2719E">
                <w:pPr>
                  <w:pStyle w:val="Standaardinspringing"/>
                  <w:ind w:left="57"/>
                </w:pPr>
                <w:r w:rsidRPr="00AA4F2B">
                  <w:t>Achternaam</w:t>
                </w:r>
              </w:p>
            </w:tc>
          </w:sdtContent>
        </w:sdt>
        <w:tc>
          <w:tcPr>
            <w:tcW w:w="3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0B9526" w14:textId="3CB3CA19" w:rsidR="00D2719E" w:rsidRPr="00AA4F2B" w:rsidRDefault="00CF0580" w:rsidP="0061268B">
            <w:pPr>
              <w:spacing w:before="120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7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</w:tr>
      <w:tr w:rsidR="00D2719E" w:rsidRPr="00AA4F2B" w14:paraId="589FFEC9" w14:textId="77777777" w:rsidTr="004C4E9E">
        <w:sdt>
          <w:sdtPr>
            <w:id w:val="1087111142"/>
            <w:placeholder>
              <w:docPart w:val="40080AAC97179C45B4DC1D110AFAC8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4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7469FFB" w14:textId="77777777" w:rsidR="00D2719E" w:rsidRPr="00AA4F2B" w:rsidRDefault="00D2719E" w:rsidP="00D2719E">
                <w:pPr>
                  <w:pStyle w:val="Standaardinspringing"/>
                  <w:ind w:left="57"/>
                </w:pPr>
                <w:r w:rsidRPr="00AA4F2B">
                  <w:t>Adres</w:t>
                </w:r>
              </w:p>
            </w:tc>
          </w:sdtContent>
        </w:sdt>
        <w:tc>
          <w:tcPr>
            <w:tcW w:w="3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7452FA" w14:textId="10D0711E" w:rsidR="00D2719E" w:rsidRPr="00AA4F2B" w:rsidRDefault="00CF0580" w:rsidP="0061268B">
            <w:pPr>
              <w:spacing w:before="120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8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</w:tr>
      <w:tr w:rsidR="00D2719E" w:rsidRPr="00AA4F2B" w14:paraId="40883D79" w14:textId="77777777" w:rsidTr="004C4E9E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FE472E" w14:textId="77777777" w:rsidR="00D2719E" w:rsidRPr="00AA4F2B" w:rsidRDefault="00D2719E" w:rsidP="00D2719E">
            <w:pPr>
              <w:pStyle w:val="Standaardinspringing"/>
              <w:ind w:left="57"/>
            </w:pPr>
            <w:r>
              <w:t>Postcode</w:t>
            </w:r>
          </w:p>
        </w:tc>
        <w:tc>
          <w:tcPr>
            <w:tcW w:w="3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FD613E" w14:textId="014821C4" w:rsidR="00D2719E" w:rsidRPr="00AA4F2B" w:rsidRDefault="00CF0580" w:rsidP="0061268B">
            <w:pPr>
              <w:spacing w:before="120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9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</w:tc>
      </w:tr>
      <w:tr w:rsidR="00D2719E" w:rsidRPr="00AA4F2B" w14:paraId="14C4B94B" w14:textId="77777777" w:rsidTr="004C4E9E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AB1C67" w14:textId="77777777" w:rsidR="00D2719E" w:rsidRDefault="00D2719E" w:rsidP="00D2719E">
            <w:pPr>
              <w:pStyle w:val="Standaardinspringing"/>
              <w:ind w:left="57"/>
            </w:pPr>
            <w:r>
              <w:t>Woonplaats</w:t>
            </w:r>
          </w:p>
        </w:tc>
        <w:tc>
          <w:tcPr>
            <w:tcW w:w="3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6D8644" w14:textId="4010572B" w:rsidR="00D2719E" w:rsidRPr="00AA4F2B" w:rsidRDefault="00CF0580" w:rsidP="0061268B">
            <w:pPr>
              <w:spacing w:before="120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0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"/>
          </w:p>
        </w:tc>
      </w:tr>
      <w:tr w:rsidR="00D2719E" w:rsidRPr="00AA4F2B" w14:paraId="4F93B50B" w14:textId="77777777" w:rsidTr="004C4E9E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22F70A" w14:textId="77777777" w:rsidR="00D2719E" w:rsidRPr="00AA4F2B" w:rsidRDefault="00D2719E" w:rsidP="00D2719E">
            <w:pPr>
              <w:pStyle w:val="Standaardinspringing"/>
              <w:ind w:left="57"/>
            </w:pPr>
            <w:r>
              <w:t>Telefoon (vast)</w:t>
            </w:r>
          </w:p>
        </w:tc>
        <w:tc>
          <w:tcPr>
            <w:tcW w:w="3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6C15F8" w14:textId="79470397" w:rsidR="00D2719E" w:rsidRPr="00AA4F2B" w:rsidRDefault="00CF0580" w:rsidP="00CF0580">
            <w:pPr>
              <w:pStyle w:val="Standaardinspringing"/>
              <w:ind w:left="0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1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"/>
          </w:p>
        </w:tc>
      </w:tr>
      <w:tr w:rsidR="00D2719E" w:rsidRPr="00AA4F2B" w14:paraId="26FE87DD" w14:textId="77777777" w:rsidTr="004C4E9E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953AB0" w14:textId="77777777" w:rsidR="00D2719E" w:rsidRDefault="00D2719E" w:rsidP="00D2719E">
            <w:pPr>
              <w:pStyle w:val="Standaardinspringing"/>
              <w:ind w:left="57"/>
            </w:pPr>
            <w:r>
              <w:t>Telefoon (mobiel)</w:t>
            </w:r>
          </w:p>
        </w:tc>
        <w:tc>
          <w:tcPr>
            <w:tcW w:w="3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F96E05" w14:textId="78344290" w:rsidR="00D2719E" w:rsidRPr="00AA4F2B" w:rsidRDefault="00CF0580" w:rsidP="00CF0580">
            <w:pPr>
              <w:pStyle w:val="Standaardinspringing"/>
              <w:ind w:left="0"/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2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"/>
          </w:p>
        </w:tc>
      </w:tr>
      <w:tr w:rsidR="005E4908" w:rsidRPr="00AA4F2B" w14:paraId="2870F22F" w14:textId="77777777" w:rsidTr="004C4E9E">
        <w:sdt>
          <w:sdtPr>
            <w:id w:val="-905383587"/>
            <w:placeholder>
              <w:docPart w:val="CE5757E576C194478040072EF58F65A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4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9F3E053" w14:textId="77777777" w:rsidR="005E4908" w:rsidRPr="00AA4F2B" w:rsidRDefault="005E4908" w:rsidP="0061268B">
                <w:pPr>
                  <w:pStyle w:val="Standaardinspringing"/>
                  <w:ind w:left="57"/>
                </w:pPr>
                <w:r w:rsidRPr="00AA4F2B">
                  <w:t>E-mail</w:t>
                </w:r>
              </w:p>
            </w:tc>
          </w:sdtContent>
        </w:sdt>
        <w:tc>
          <w:tcPr>
            <w:tcW w:w="3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F1DB26" w14:textId="08CFC8AA" w:rsidR="005E4908" w:rsidRPr="00AA4F2B" w:rsidRDefault="00CF0580" w:rsidP="00CF0580">
            <w:pPr>
              <w:pStyle w:val="Standaardinspringing"/>
              <w:ind w:left="0"/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3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3"/>
          </w:p>
        </w:tc>
      </w:tr>
      <w:tr w:rsidR="004C4E9E" w:rsidRPr="00AA4F2B" w14:paraId="5F8A2B6C" w14:textId="77777777" w:rsidTr="00B059FB">
        <w:trPr>
          <w:trHeight w:val="11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238CF" w14:textId="77777777" w:rsidR="004C4E9E" w:rsidRPr="00AA4F2B" w:rsidRDefault="004C4E9E" w:rsidP="00B059FB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4C4E9E" w:rsidRPr="00AA4F2B" w14:paraId="5D34F490" w14:textId="77777777" w:rsidTr="00B059FB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</w:tcPr>
          <w:p w14:paraId="7A34F8AD" w14:textId="2D23B06C" w:rsidR="004C4E9E" w:rsidRPr="00AA4F2B" w:rsidRDefault="004C4E9E" w:rsidP="00B059FB">
            <w:pPr>
              <w:pStyle w:val="Kop1"/>
              <w:outlineLvl w:val="0"/>
            </w:pPr>
            <w:r>
              <w:t>Tweede contactpersoon voor Zandewierde (Ouder of verzorger)</w:t>
            </w:r>
            <w:r>
              <w:br/>
              <w:t>(Indien van toepassing)</w:t>
            </w:r>
          </w:p>
        </w:tc>
      </w:tr>
      <w:tr w:rsidR="004C4E9E" w:rsidRPr="00AA4F2B" w14:paraId="7290FA22" w14:textId="77777777" w:rsidTr="00B059FB">
        <w:sdt>
          <w:sdtPr>
            <w:id w:val="-795131299"/>
            <w:placeholder>
              <w:docPart w:val="03D13C684E3E164FB70004A197D4375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4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39731EC" w14:textId="77777777" w:rsidR="004C4E9E" w:rsidRPr="00AA4F2B" w:rsidRDefault="004C4E9E" w:rsidP="00B059FB">
                <w:pPr>
                  <w:pStyle w:val="Standaardinspringing"/>
                  <w:ind w:left="57"/>
                </w:pPr>
                <w:r w:rsidRPr="00AA4F2B">
                  <w:t>Voornaam</w:t>
                </w:r>
              </w:p>
            </w:tc>
          </w:sdtContent>
        </w:sdt>
        <w:tc>
          <w:tcPr>
            <w:tcW w:w="3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62FD01" w14:textId="30A52198" w:rsidR="004C4E9E" w:rsidRPr="00AA4F2B" w:rsidRDefault="00CF0580" w:rsidP="00B059FB">
            <w:pPr>
              <w:spacing w:before="120"/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4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4"/>
          </w:p>
        </w:tc>
      </w:tr>
      <w:tr w:rsidR="004C4E9E" w:rsidRPr="00AA4F2B" w14:paraId="586D3771" w14:textId="77777777" w:rsidTr="00B059FB">
        <w:sdt>
          <w:sdtPr>
            <w:id w:val="1246461961"/>
            <w:placeholder>
              <w:docPart w:val="D588CB033869EF40B3B0A5644A1AD90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4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ED8E456" w14:textId="77777777" w:rsidR="004C4E9E" w:rsidRPr="00AA4F2B" w:rsidRDefault="004C4E9E" w:rsidP="00B059FB">
                <w:pPr>
                  <w:pStyle w:val="Standaardinspringing"/>
                  <w:ind w:left="57"/>
                </w:pPr>
                <w:r w:rsidRPr="00AA4F2B">
                  <w:t>Achternaam</w:t>
                </w:r>
              </w:p>
            </w:tc>
          </w:sdtContent>
        </w:sdt>
        <w:tc>
          <w:tcPr>
            <w:tcW w:w="3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BC85FE" w14:textId="6ECCD73E" w:rsidR="004C4E9E" w:rsidRPr="00AA4F2B" w:rsidRDefault="00CF0580" w:rsidP="00B059FB">
            <w:pPr>
              <w:spacing w:before="120"/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5" w:name="Text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"/>
          </w:p>
        </w:tc>
      </w:tr>
      <w:tr w:rsidR="004C4E9E" w:rsidRPr="00AA4F2B" w14:paraId="59C9B13B" w14:textId="77777777" w:rsidTr="00B059FB">
        <w:sdt>
          <w:sdtPr>
            <w:id w:val="676232914"/>
            <w:placeholder>
              <w:docPart w:val="CFAACEFC6F93F2419A60089A43F3674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4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0F4BF8B" w14:textId="77777777" w:rsidR="004C4E9E" w:rsidRPr="00AA4F2B" w:rsidRDefault="004C4E9E" w:rsidP="00B059FB">
                <w:pPr>
                  <w:pStyle w:val="Standaardinspringing"/>
                  <w:ind w:left="57"/>
                </w:pPr>
                <w:r w:rsidRPr="00AA4F2B">
                  <w:t>Adres</w:t>
                </w:r>
              </w:p>
            </w:tc>
          </w:sdtContent>
        </w:sdt>
        <w:tc>
          <w:tcPr>
            <w:tcW w:w="3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651AFF" w14:textId="5B191F9F" w:rsidR="004C4E9E" w:rsidRPr="00AA4F2B" w:rsidRDefault="00CF0580" w:rsidP="00B059FB">
            <w:pPr>
              <w:spacing w:before="120"/>
            </w:pPr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6" w:name="Text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6"/>
          </w:p>
        </w:tc>
      </w:tr>
      <w:tr w:rsidR="004C4E9E" w:rsidRPr="00AA4F2B" w14:paraId="3FE40066" w14:textId="77777777" w:rsidTr="00B059FB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A1035F" w14:textId="77777777" w:rsidR="004C4E9E" w:rsidRPr="00AA4F2B" w:rsidRDefault="004C4E9E" w:rsidP="00B059FB">
            <w:pPr>
              <w:pStyle w:val="Standaardinspringing"/>
              <w:ind w:left="57"/>
            </w:pPr>
            <w:r>
              <w:t>Postcode</w:t>
            </w:r>
          </w:p>
        </w:tc>
        <w:tc>
          <w:tcPr>
            <w:tcW w:w="3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0B0C4F" w14:textId="118C40ED" w:rsidR="004C4E9E" w:rsidRPr="00AA4F2B" w:rsidRDefault="00CF0580" w:rsidP="00B059FB">
            <w:pPr>
              <w:spacing w:before="120"/>
            </w:pPr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7" w:name="Text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7"/>
          </w:p>
        </w:tc>
      </w:tr>
      <w:tr w:rsidR="004C4E9E" w:rsidRPr="00AA4F2B" w14:paraId="76E08972" w14:textId="77777777" w:rsidTr="00B059FB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F030C2" w14:textId="77777777" w:rsidR="004C4E9E" w:rsidRDefault="004C4E9E" w:rsidP="00B059FB">
            <w:pPr>
              <w:pStyle w:val="Standaardinspringing"/>
              <w:ind w:left="57"/>
            </w:pPr>
            <w:r>
              <w:t>Woonplaats</w:t>
            </w:r>
          </w:p>
        </w:tc>
        <w:tc>
          <w:tcPr>
            <w:tcW w:w="3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8B44F1" w14:textId="251D9A95" w:rsidR="004C4E9E" w:rsidRPr="00AA4F2B" w:rsidRDefault="00CF0580" w:rsidP="00B059FB">
            <w:pPr>
              <w:spacing w:before="120"/>
            </w:pPr>
            <w: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8" w:name="Text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8"/>
          </w:p>
        </w:tc>
      </w:tr>
      <w:tr w:rsidR="004C4E9E" w:rsidRPr="00AA4F2B" w14:paraId="4BDBA892" w14:textId="77777777" w:rsidTr="00B059FB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05C796" w14:textId="77777777" w:rsidR="004C4E9E" w:rsidRPr="00AA4F2B" w:rsidRDefault="004C4E9E" w:rsidP="00B059FB">
            <w:pPr>
              <w:pStyle w:val="Standaardinspringing"/>
              <w:ind w:left="57"/>
            </w:pPr>
            <w:r>
              <w:t>Telefoon (vast)</w:t>
            </w:r>
          </w:p>
        </w:tc>
        <w:tc>
          <w:tcPr>
            <w:tcW w:w="3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C691FF" w14:textId="40FE291A" w:rsidR="004C4E9E" w:rsidRPr="00AA4F2B" w:rsidRDefault="00CF0580" w:rsidP="00CF0580">
            <w:pPr>
              <w:pStyle w:val="Standaardinspringing"/>
              <w:ind w:left="0"/>
            </w:pPr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9" w:name="Text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9"/>
          </w:p>
        </w:tc>
      </w:tr>
      <w:tr w:rsidR="004C4E9E" w:rsidRPr="00AA4F2B" w14:paraId="48E1D669" w14:textId="77777777" w:rsidTr="00B059FB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DEC713" w14:textId="77777777" w:rsidR="004C4E9E" w:rsidRDefault="004C4E9E" w:rsidP="00B059FB">
            <w:pPr>
              <w:pStyle w:val="Standaardinspringing"/>
              <w:ind w:left="57"/>
            </w:pPr>
            <w:r>
              <w:t>Telefoon (mobiel)</w:t>
            </w:r>
          </w:p>
        </w:tc>
        <w:tc>
          <w:tcPr>
            <w:tcW w:w="3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87FC2B" w14:textId="20126BEA" w:rsidR="004C4E9E" w:rsidRPr="00AA4F2B" w:rsidRDefault="00CF0580" w:rsidP="00CF0580">
            <w:pPr>
              <w:pStyle w:val="Standaardinspringing"/>
              <w:ind w:left="0"/>
            </w:pPr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30" w:name="Text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0"/>
          </w:p>
        </w:tc>
      </w:tr>
      <w:tr w:rsidR="004C4E9E" w:rsidRPr="00AA4F2B" w14:paraId="23003E11" w14:textId="77777777" w:rsidTr="00B059FB">
        <w:sdt>
          <w:sdtPr>
            <w:id w:val="-1884947216"/>
            <w:placeholder>
              <w:docPart w:val="3894F515CBDFC642B4F1A7B64E0874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4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AEB5D5A" w14:textId="77777777" w:rsidR="004C4E9E" w:rsidRPr="00AA4F2B" w:rsidRDefault="004C4E9E" w:rsidP="00B059FB">
                <w:pPr>
                  <w:pStyle w:val="Standaardinspringing"/>
                  <w:ind w:left="57"/>
                </w:pPr>
                <w:r w:rsidRPr="00AA4F2B">
                  <w:t>E-mail</w:t>
                </w:r>
              </w:p>
            </w:tc>
          </w:sdtContent>
        </w:sdt>
        <w:tc>
          <w:tcPr>
            <w:tcW w:w="3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690C0D" w14:textId="3D047113" w:rsidR="004C4E9E" w:rsidRPr="00AA4F2B" w:rsidRDefault="00CF0580" w:rsidP="00CF0580">
            <w:pPr>
              <w:pStyle w:val="Standaardinspringing"/>
              <w:ind w:left="0"/>
            </w:pPr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31" w:name="Text1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1"/>
          </w:p>
        </w:tc>
      </w:tr>
      <w:tr w:rsidR="00AD6ED0" w:rsidRPr="00AA4F2B" w14:paraId="0D23B16F" w14:textId="77777777" w:rsidTr="001648E3">
        <w:trPr>
          <w:trHeight w:val="11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5BCAB" w14:textId="77777777" w:rsidR="00AD6ED0" w:rsidRPr="00AA4F2B" w:rsidRDefault="00AD6ED0" w:rsidP="0061268B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AD6ED0" w:rsidRPr="00AA4F2B" w14:paraId="093E42FC" w14:textId="77777777" w:rsidTr="001648E3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</w:tcPr>
          <w:p w14:paraId="2D5AA37A" w14:textId="77777777" w:rsidR="00AD6ED0" w:rsidRPr="00AA4F2B" w:rsidRDefault="00AD6ED0" w:rsidP="0061268B">
            <w:pPr>
              <w:pStyle w:val="Kop1"/>
              <w:outlineLvl w:val="0"/>
            </w:pPr>
            <w:r>
              <w:t>Rekening gegevens (waar moet de rekening naar toe)?</w:t>
            </w:r>
          </w:p>
        </w:tc>
      </w:tr>
      <w:tr w:rsidR="00AD6ED0" w:rsidRPr="00AA4F2B" w14:paraId="529B4562" w14:textId="77777777" w:rsidTr="004C4E9E">
        <w:tc>
          <w:tcPr>
            <w:tcW w:w="19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9C71D9" w14:textId="77777777" w:rsidR="00AD6ED0" w:rsidRPr="00AA4F2B" w:rsidRDefault="00AD6ED0" w:rsidP="0061268B">
            <w:pPr>
              <w:pStyle w:val="Standaardinspringing"/>
              <w:ind w:left="57"/>
            </w:pPr>
            <w:r>
              <w:t>Rekeningnummer (IBAN)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C8636D" w14:textId="55A5B461" w:rsidR="00AD6ED0" w:rsidRPr="00AA4F2B" w:rsidRDefault="00CF0580" w:rsidP="0061268B">
            <w:pPr>
              <w:spacing w:before="120"/>
            </w:pPr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2" w:name="Text1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2"/>
          </w:p>
        </w:tc>
      </w:tr>
      <w:tr w:rsidR="00AD6ED0" w:rsidRPr="00AA4F2B" w14:paraId="69A9DF87" w14:textId="77777777" w:rsidTr="004C4E9E">
        <w:tc>
          <w:tcPr>
            <w:tcW w:w="19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C192F3" w14:textId="77777777" w:rsidR="00AD6ED0" w:rsidRPr="00AA4F2B" w:rsidRDefault="00AD6ED0" w:rsidP="0061268B">
            <w:pPr>
              <w:pStyle w:val="Standaardinspringing"/>
              <w:ind w:left="57"/>
            </w:pPr>
            <w:r>
              <w:t>Ten name van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2F3FA9" w14:textId="347824E9" w:rsidR="00AD6ED0" w:rsidRPr="00AA4F2B" w:rsidRDefault="00CF0580" w:rsidP="0061268B">
            <w:pPr>
              <w:spacing w:before="120"/>
            </w:pPr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33" w:name="Text1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3"/>
          </w:p>
        </w:tc>
      </w:tr>
      <w:tr w:rsidR="00AD6ED0" w:rsidRPr="00AA4F2B" w14:paraId="08B87829" w14:textId="77777777" w:rsidTr="004C4E9E">
        <w:tc>
          <w:tcPr>
            <w:tcW w:w="19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FDBFFD" w14:textId="0F0899E8" w:rsidR="00AD6ED0" w:rsidRDefault="00B16B01" w:rsidP="0061268B">
            <w:pPr>
              <w:pStyle w:val="Standaardinspringing"/>
              <w:ind w:left="57"/>
            </w:pPr>
            <w:r>
              <w:t>E-mail rekeninghouder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BB40F9" w14:textId="307510D1" w:rsidR="00AD6ED0" w:rsidRPr="00AA4F2B" w:rsidRDefault="00CF0580" w:rsidP="0061268B">
            <w:pPr>
              <w:spacing w:before="120"/>
            </w:pPr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34" w:name="Text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4"/>
          </w:p>
        </w:tc>
      </w:tr>
    </w:tbl>
    <w:p w14:paraId="5CFC36A7" w14:textId="52B0C059" w:rsidR="00D2719E" w:rsidRDefault="00B16B01">
      <w:r>
        <w:br w:type="page"/>
      </w:r>
    </w:p>
    <w:tbl>
      <w:tblPr>
        <w:tblStyle w:val="Tabelraster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7"/>
        <w:gridCol w:w="829"/>
        <w:gridCol w:w="476"/>
        <w:gridCol w:w="638"/>
        <w:gridCol w:w="146"/>
        <w:gridCol w:w="1677"/>
        <w:gridCol w:w="447"/>
        <w:gridCol w:w="63"/>
        <w:gridCol w:w="1935"/>
      </w:tblGrid>
      <w:tr w:rsidR="00B16B01" w:rsidRPr="00AA4F2B" w14:paraId="2D1A85CB" w14:textId="77777777" w:rsidTr="001648E3"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</w:tcPr>
          <w:p w14:paraId="5936F9D0" w14:textId="63CCDBA3" w:rsidR="00B16B01" w:rsidRPr="00AA4F2B" w:rsidRDefault="00512C08" w:rsidP="0061268B">
            <w:pPr>
              <w:pStyle w:val="Kop1"/>
              <w:outlineLvl w:val="0"/>
            </w:pPr>
            <w:r>
              <w:lastRenderedPageBreak/>
              <w:t xml:space="preserve">Activiteit </w:t>
            </w:r>
          </w:p>
        </w:tc>
      </w:tr>
      <w:tr w:rsidR="001443C7" w:rsidRPr="00AA4F2B" w14:paraId="32107B1A" w14:textId="77777777" w:rsidTr="00A100DB">
        <w:tc>
          <w:tcPr>
            <w:tcW w:w="20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1CC9BC" w14:textId="77777777" w:rsidR="001443C7" w:rsidRDefault="001443C7" w:rsidP="0061268B">
            <w:pPr>
              <w:pStyle w:val="Standaardinspringing"/>
              <w:ind w:left="57"/>
            </w:pPr>
            <w:r>
              <w:t>Paardrijden (Individueel)</w:t>
            </w:r>
          </w:p>
        </w:tc>
        <w:tc>
          <w:tcPr>
            <w:tcW w:w="298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73F1D0" w14:textId="7A2BCB6F" w:rsidR="001443C7" w:rsidRDefault="00056F44" w:rsidP="0061268B">
            <w:pPr>
              <w:spacing w:before="120"/>
            </w:pPr>
            <w:r>
              <w:fldChar w:fldCharType="begin">
                <w:ffData>
                  <w:name w:val="Selectievakje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Selectievakje12"/>
            <w:r>
              <w:instrText xml:space="preserve"> FORMCHECKBOX </w:instrText>
            </w:r>
            <w:r w:rsidR="00BD17FC">
              <w:fldChar w:fldCharType="separate"/>
            </w:r>
            <w:r>
              <w:fldChar w:fldCharType="end"/>
            </w:r>
            <w:bookmarkEnd w:id="35"/>
          </w:p>
        </w:tc>
      </w:tr>
      <w:tr w:rsidR="001443C7" w:rsidRPr="00AA4F2B" w14:paraId="4EFB8995" w14:textId="77777777" w:rsidTr="00A100DB">
        <w:tc>
          <w:tcPr>
            <w:tcW w:w="20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CB6805" w14:textId="73E0A8D6" w:rsidR="001443C7" w:rsidRDefault="001443C7" w:rsidP="0061268B">
            <w:pPr>
              <w:pStyle w:val="Standaardinspringing"/>
              <w:ind w:left="57"/>
            </w:pPr>
            <w:r>
              <w:t>Paardrijden (Groep)</w:t>
            </w:r>
          </w:p>
        </w:tc>
        <w:tc>
          <w:tcPr>
            <w:tcW w:w="298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2EAEFA" w14:textId="58883C7B" w:rsidR="001443C7" w:rsidRDefault="001443C7" w:rsidP="0061268B">
            <w:pPr>
              <w:spacing w:before="120"/>
            </w:pPr>
            <w:r>
              <w:fldChar w:fldCharType="begin">
                <w:ffData>
                  <w:name w:val="Selectievakje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D17FC">
              <w:fldChar w:fldCharType="separate"/>
            </w:r>
            <w:r>
              <w:fldChar w:fldCharType="end"/>
            </w:r>
          </w:p>
        </w:tc>
      </w:tr>
      <w:tr w:rsidR="00775A19" w:rsidRPr="00AA4F2B" w14:paraId="05BB67B4" w14:textId="77777777" w:rsidTr="00A100DB">
        <w:tc>
          <w:tcPr>
            <w:tcW w:w="20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B69C77" w14:textId="77777777" w:rsidR="001443C7" w:rsidRDefault="001443C7" w:rsidP="0061268B">
            <w:pPr>
              <w:pStyle w:val="Standaardinspringing"/>
              <w:ind w:left="57"/>
            </w:pPr>
            <w:r>
              <w:t>Huifwagen rijden</w:t>
            </w:r>
          </w:p>
        </w:tc>
        <w:tc>
          <w:tcPr>
            <w:tcW w:w="298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9D61BD" w14:textId="73216DDE" w:rsidR="001443C7" w:rsidRPr="00AA4F2B" w:rsidRDefault="001443C7" w:rsidP="0061268B">
            <w:pPr>
              <w:spacing w:before="120"/>
            </w:pPr>
            <w:r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D17FC">
              <w:fldChar w:fldCharType="separate"/>
            </w:r>
            <w:r>
              <w:fldChar w:fldCharType="end"/>
            </w:r>
            <w:r w:rsidR="00AA21B0">
              <w:t xml:space="preserve"> </w:t>
            </w:r>
          </w:p>
        </w:tc>
      </w:tr>
      <w:tr w:rsidR="00160B44" w:rsidRPr="00AA4F2B" w14:paraId="59FE13FC" w14:textId="77777777" w:rsidTr="00A100DB">
        <w:tc>
          <w:tcPr>
            <w:tcW w:w="20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146DBF" w14:textId="292A9775" w:rsidR="00B16B01" w:rsidRPr="00AA4F2B" w:rsidRDefault="00B16B01" w:rsidP="0061268B">
            <w:pPr>
              <w:pStyle w:val="Standaardinspringing"/>
              <w:ind w:left="57"/>
            </w:pPr>
            <w:r>
              <w:t>Huifbedrijden</w:t>
            </w:r>
          </w:p>
        </w:tc>
        <w:tc>
          <w:tcPr>
            <w:tcW w:w="298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C30E07" w14:textId="6768F18B" w:rsidR="00B16B01" w:rsidRPr="00AA4F2B" w:rsidRDefault="00512C08" w:rsidP="0061268B">
            <w:pPr>
              <w:spacing w:before="120"/>
            </w:pPr>
            <w: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Selectievakje2"/>
            <w:r>
              <w:instrText xml:space="preserve"> FORMCHECKBOX </w:instrText>
            </w:r>
            <w:r w:rsidR="00BD17FC">
              <w:fldChar w:fldCharType="separate"/>
            </w:r>
            <w:r>
              <w:fldChar w:fldCharType="end"/>
            </w:r>
            <w:bookmarkEnd w:id="36"/>
          </w:p>
        </w:tc>
      </w:tr>
      <w:tr w:rsidR="00775A19" w:rsidRPr="00AA4F2B" w14:paraId="30FC6964" w14:textId="77777777" w:rsidTr="00A100DB">
        <w:tc>
          <w:tcPr>
            <w:tcW w:w="20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51848A" w14:textId="4F52CB36" w:rsidR="00B16B01" w:rsidRDefault="00B16B01" w:rsidP="0061268B">
            <w:pPr>
              <w:pStyle w:val="Standaardinspringing"/>
              <w:ind w:left="57"/>
            </w:pPr>
            <w:r>
              <w:t>Koetsmennen</w:t>
            </w:r>
          </w:p>
        </w:tc>
        <w:tc>
          <w:tcPr>
            <w:tcW w:w="298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565B60" w14:textId="2143A66A" w:rsidR="00B16B01" w:rsidRPr="00AA4F2B" w:rsidRDefault="00512C08" w:rsidP="0061268B">
            <w:pPr>
              <w:spacing w:before="120"/>
            </w:pPr>
            <w: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Selectievakje3"/>
            <w:r>
              <w:instrText xml:space="preserve"> FORMCHECKBOX </w:instrText>
            </w:r>
            <w:r w:rsidR="00BD17FC">
              <w:fldChar w:fldCharType="separate"/>
            </w:r>
            <w:r>
              <w:fldChar w:fldCharType="end"/>
            </w:r>
            <w:bookmarkEnd w:id="37"/>
          </w:p>
        </w:tc>
      </w:tr>
      <w:tr w:rsidR="00775A19" w:rsidRPr="00AA4F2B" w14:paraId="575FFB50" w14:textId="77777777" w:rsidTr="00A100DB">
        <w:tc>
          <w:tcPr>
            <w:tcW w:w="20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A3DB7D" w14:textId="263A6852" w:rsidR="00B16B01" w:rsidRDefault="00512C08" w:rsidP="0061268B">
            <w:pPr>
              <w:pStyle w:val="Standaardinspringing"/>
              <w:ind w:left="57"/>
            </w:pPr>
            <w:r>
              <w:t>Rolstoelmennen</w:t>
            </w:r>
          </w:p>
        </w:tc>
        <w:tc>
          <w:tcPr>
            <w:tcW w:w="298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2812A3" w14:textId="356382C7" w:rsidR="00B16B01" w:rsidRPr="00AA4F2B" w:rsidRDefault="00512C08" w:rsidP="0061268B">
            <w:pPr>
              <w:spacing w:before="120"/>
            </w:pPr>
            <w: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Selectievakje4"/>
            <w:r>
              <w:instrText xml:space="preserve"> FORMCHECKBOX </w:instrText>
            </w:r>
            <w:r w:rsidR="00BD17FC">
              <w:fldChar w:fldCharType="separate"/>
            </w:r>
            <w:r>
              <w:fldChar w:fldCharType="end"/>
            </w:r>
            <w:bookmarkEnd w:id="38"/>
          </w:p>
        </w:tc>
      </w:tr>
      <w:tr w:rsidR="00160B44" w:rsidRPr="00AA4F2B" w14:paraId="3A93BAE7" w14:textId="77777777" w:rsidTr="00A100DB"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63E0F1" w14:textId="77777777" w:rsidR="00B16B01" w:rsidRPr="00AA4F2B" w:rsidRDefault="00B16B01" w:rsidP="0061268B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44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B95F8F" w14:textId="77777777" w:rsidR="00B16B01" w:rsidRPr="00AA4F2B" w:rsidRDefault="00B16B01" w:rsidP="0061268B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512C08" w:rsidRPr="00AA4F2B" w14:paraId="08FB69EC" w14:textId="77777777" w:rsidTr="001648E3"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</w:tcPr>
          <w:p w14:paraId="1544BC60" w14:textId="0F26DA83" w:rsidR="00512C08" w:rsidRPr="00AA4F2B" w:rsidRDefault="00512C08" w:rsidP="0061268B">
            <w:pPr>
              <w:pStyle w:val="Kop1"/>
              <w:outlineLvl w:val="0"/>
            </w:pPr>
            <w:r>
              <w:t>Dag</w:t>
            </w:r>
          </w:p>
        </w:tc>
      </w:tr>
      <w:tr w:rsidR="00A100DB" w:rsidRPr="00AA4F2B" w14:paraId="7D361BD5" w14:textId="77777777" w:rsidTr="00A100DB"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18FD9C" w14:textId="77777777" w:rsidR="00512C08" w:rsidRPr="00AA4F2B" w:rsidRDefault="00512C08" w:rsidP="0061268B">
            <w:pPr>
              <w:spacing w:before="120"/>
            </w:pPr>
            <w:r>
              <w:t>Maandag</w:t>
            </w:r>
          </w:p>
        </w:tc>
        <w:tc>
          <w:tcPr>
            <w:tcW w:w="10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C60BAE" w14:textId="194F3EED" w:rsidR="00512C08" w:rsidRPr="00AA4F2B" w:rsidRDefault="00512C08" w:rsidP="0061268B">
            <w:pPr>
              <w:spacing w:before="120"/>
            </w:pPr>
            <w:r>
              <w:fldChar w:fldCharType="begin">
                <w:ffData>
                  <w:name w:val="Selectievakje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Selectievakje6"/>
            <w:r>
              <w:instrText xml:space="preserve"> FORMCHECKBOX </w:instrText>
            </w:r>
            <w:r w:rsidR="00BD17FC">
              <w:fldChar w:fldCharType="separate"/>
            </w:r>
            <w:r>
              <w:fldChar w:fldCharType="end"/>
            </w:r>
            <w:bookmarkEnd w:id="39"/>
          </w:p>
        </w:tc>
        <w:tc>
          <w:tcPr>
            <w:tcW w:w="10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BB1364" w14:textId="532C637D" w:rsidR="00512C08" w:rsidRPr="00AA4F2B" w:rsidRDefault="00512C08" w:rsidP="0061268B">
            <w:pPr>
              <w:spacing w:before="120"/>
            </w:pPr>
            <w:r>
              <w:t>Donderdag</w:t>
            </w:r>
          </w:p>
        </w:tc>
        <w:tc>
          <w:tcPr>
            <w:tcW w:w="13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BEFE7F" w14:textId="61E5B968" w:rsidR="00512C08" w:rsidRPr="00AA4F2B" w:rsidRDefault="00512C08" w:rsidP="0061268B">
            <w:pPr>
              <w:spacing w:before="120"/>
            </w:pPr>
            <w:r>
              <w:fldChar w:fldCharType="begin">
                <w:ffData>
                  <w:name w:val="Selectievakje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Selectievakje7"/>
            <w:r>
              <w:instrText xml:space="preserve"> FORMCHECKBOX </w:instrText>
            </w:r>
            <w:r w:rsidR="00BD17FC">
              <w:fldChar w:fldCharType="separate"/>
            </w:r>
            <w:r>
              <w:fldChar w:fldCharType="end"/>
            </w:r>
            <w:bookmarkEnd w:id="40"/>
          </w:p>
        </w:tc>
      </w:tr>
      <w:tr w:rsidR="00A100DB" w:rsidRPr="00AA4F2B" w14:paraId="457CE3E6" w14:textId="77777777" w:rsidTr="00A100DB"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269611" w14:textId="677F2CCA" w:rsidR="00512C08" w:rsidRDefault="00512C08" w:rsidP="0061268B">
            <w:pPr>
              <w:spacing w:before="120"/>
            </w:pPr>
            <w:r>
              <w:t>Dinsdag</w:t>
            </w:r>
          </w:p>
        </w:tc>
        <w:tc>
          <w:tcPr>
            <w:tcW w:w="10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57D9C0" w14:textId="1033D75C" w:rsidR="00512C08" w:rsidRDefault="00512C08" w:rsidP="0061268B">
            <w:pPr>
              <w:spacing w:before="120"/>
            </w:pPr>
            <w:r>
              <w:fldChar w:fldCharType="begin">
                <w:ffData>
                  <w:name w:val="Selectievakje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Selectievakje8"/>
            <w:r>
              <w:instrText xml:space="preserve"> FORMCHECKBOX </w:instrText>
            </w:r>
            <w:r w:rsidR="00BD17FC">
              <w:fldChar w:fldCharType="separate"/>
            </w:r>
            <w:r>
              <w:fldChar w:fldCharType="end"/>
            </w:r>
            <w:bookmarkEnd w:id="41"/>
          </w:p>
        </w:tc>
        <w:tc>
          <w:tcPr>
            <w:tcW w:w="10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4970D7" w14:textId="3B8B3136" w:rsidR="00512C08" w:rsidRDefault="00512C08" w:rsidP="0061268B">
            <w:pPr>
              <w:spacing w:before="120"/>
            </w:pPr>
            <w:r>
              <w:t>Vrijdag</w:t>
            </w:r>
          </w:p>
        </w:tc>
        <w:tc>
          <w:tcPr>
            <w:tcW w:w="13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7ADCFF" w14:textId="7F96EA99" w:rsidR="00512C08" w:rsidRDefault="00512C08" w:rsidP="0061268B">
            <w:pPr>
              <w:spacing w:before="120"/>
            </w:pPr>
            <w:r>
              <w:fldChar w:fldCharType="begin">
                <w:ffData>
                  <w:name w:val="Selectievakje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Selectievakje10"/>
            <w:r>
              <w:instrText xml:space="preserve"> FORMCHECKBOX </w:instrText>
            </w:r>
            <w:r w:rsidR="00BD17FC">
              <w:fldChar w:fldCharType="separate"/>
            </w:r>
            <w:r>
              <w:fldChar w:fldCharType="end"/>
            </w:r>
            <w:bookmarkEnd w:id="42"/>
          </w:p>
        </w:tc>
      </w:tr>
      <w:tr w:rsidR="00A100DB" w:rsidRPr="00AA4F2B" w14:paraId="13001033" w14:textId="77777777" w:rsidTr="00A100DB"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187839" w14:textId="44CE5300" w:rsidR="00512C08" w:rsidRDefault="00512C08" w:rsidP="0061268B">
            <w:pPr>
              <w:spacing w:before="120"/>
            </w:pPr>
            <w:r>
              <w:t>Woensdag</w:t>
            </w:r>
          </w:p>
        </w:tc>
        <w:tc>
          <w:tcPr>
            <w:tcW w:w="10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C8E132" w14:textId="745E65D0" w:rsidR="00512C08" w:rsidRDefault="00512C08" w:rsidP="0061268B">
            <w:pPr>
              <w:spacing w:before="120"/>
            </w:pPr>
            <w:r>
              <w:fldChar w:fldCharType="begin">
                <w:ffData>
                  <w:name w:val="Selectievakje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Selectievakje9"/>
            <w:r>
              <w:instrText xml:space="preserve"> FORMCHECKBOX </w:instrText>
            </w:r>
            <w:r w:rsidR="00BD17FC">
              <w:fldChar w:fldCharType="separate"/>
            </w:r>
            <w:r>
              <w:fldChar w:fldCharType="end"/>
            </w:r>
            <w:bookmarkEnd w:id="43"/>
          </w:p>
        </w:tc>
        <w:tc>
          <w:tcPr>
            <w:tcW w:w="10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7427BC" w14:textId="29A1ACED" w:rsidR="00512C08" w:rsidRDefault="00512C08" w:rsidP="0061268B">
            <w:pPr>
              <w:spacing w:before="120"/>
            </w:pPr>
            <w:r>
              <w:t>Zaterdag</w:t>
            </w:r>
          </w:p>
        </w:tc>
        <w:tc>
          <w:tcPr>
            <w:tcW w:w="13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2538C8" w14:textId="4CE66DDA" w:rsidR="00512C08" w:rsidRDefault="00512C08" w:rsidP="0061268B">
            <w:pPr>
              <w:spacing w:before="120"/>
            </w:pPr>
            <w:r>
              <w:fldChar w:fldCharType="begin">
                <w:ffData>
                  <w:name w:val="Selectievakje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Selectievakje11"/>
            <w:r>
              <w:instrText xml:space="preserve"> FORMCHECKBOX </w:instrText>
            </w:r>
            <w:r w:rsidR="00BD17FC">
              <w:fldChar w:fldCharType="separate"/>
            </w:r>
            <w:r>
              <w:fldChar w:fldCharType="end"/>
            </w:r>
            <w:bookmarkEnd w:id="44"/>
          </w:p>
        </w:tc>
      </w:tr>
      <w:tr w:rsidR="00160B44" w:rsidRPr="00AA4F2B" w14:paraId="3737EA9E" w14:textId="77777777" w:rsidTr="00A100DB"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BCA5D0" w14:textId="77777777" w:rsidR="0014266E" w:rsidRPr="00AA4F2B" w:rsidRDefault="0014266E" w:rsidP="0061268B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44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31CAA4" w14:textId="77777777" w:rsidR="0014266E" w:rsidRPr="00AA4F2B" w:rsidRDefault="0014266E" w:rsidP="0061268B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14266E" w:rsidRPr="00AA4F2B" w14:paraId="22B59D19" w14:textId="77777777" w:rsidTr="001648E3"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</w:tcPr>
          <w:p w14:paraId="02D78FD5" w14:textId="27DBC5ED" w:rsidR="0014266E" w:rsidRPr="00AA4F2B" w:rsidRDefault="0014266E" w:rsidP="0061268B">
            <w:pPr>
              <w:pStyle w:val="Kop1"/>
              <w:outlineLvl w:val="0"/>
            </w:pPr>
            <w:r>
              <w:t>Hoe vaak?</w:t>
            </w:r>
          </w:p>
        </w:tc>
      </w:tr>
      <w:tr w:rsidR="00160B44" w:rsidRPr="00AA4F2B" w14:paraId="4B56A397" w14:textId="77777777" w:rsidTr="00A100DB"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587CD6" w14:textId="057DB65C" w:rsidR="0014266E" w:rsidRPr="00AA4F2B" w:rsidRDefault="0014266E" w:rsidP="0061268B">
            <w:pPr>
              <w:pStyle w:val="Standaardinspringing"/>
              <w:ind w:left="57"/>
            </w:pPr>
            <w:r>
              <w:t>Wekelijks</w:t>
            </w:r>
          </w:p>
        </w:tc>
        <w:tc>
          <w:tcPr>
            <w:tcW w:w="344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B9E36D" w14:textId="35A09BEA" w:rsidR="0014266E" w:rsidRPr="00AA4F2B" w:rsidRDefault="0014266E" w:rsidP="0061268B">
            <w:pPr>
              <w:spacing w:before="120"/>
            </w:pPr>
            <w: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D17FC">
              <w:fldChar w:fldCharType="separate"/>
            </w:r>
            <w:r>
              <w:fldChar w:fldCharType="end"/>
            </w:r>
            <w:r w:rsidR="00775A19">
              <w:t xml:space="preserve"> </w:t>
            </w:r>
          </w:p>
        </w:tc>
      </w:tr>
      <w:tr w:rsidR="00A100DB" w:rsidRPr="00AA4F2B" w14:paraId="71E21414" w14:textId="77777777" w:rsidTr="00A100DB"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66DD15" w14:textId="05989C26" w:rsidR="00775A19" w:rsidRPr="00AA4F2B" w:rsidRDefault="00775A19" w:rsidP="0014266E">
            <w:pPr>
              <w:pStyle w:val="Standaardinspringing"/>
              <w:ind w:left="57"/>
            </w:pPr>
            <w:r>
              <w:t>Twee wekelijk</w:t>
            </w:r>
          </w:p>
        </w:tc>
        <w:tc>
          <w:tcPr>
            <w:tcW w:w="10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14F540" w14:textId="4F599862" w:rsidR="00775A19" w:rsidRPr="00AA4F2B" w:rsidRDefault="00775A19" w:rsidP="0061268B">
            <w:pPr>
              <w:spacing w:before="120"/>
            </w:pPr>
            <w: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D17FC">
              <w:fldChar w:fldCharType="separate"/>
            </w:r>
            <w:r>
              <w:fldChar w:fldCharType="end"/>
            </w:r>
            <w:r>
              <w:t xml:space="preserve"> Even week</w:t>
            </w:r>
          </w:p>
        </w:tc>
        <w:tc>
          <w:tcPr>
            <w:tcW w:w="23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DA32F7" w14:textId="30B85736" w:rsidR="00775A19" w:rsidRPr="00AA4F2B" w:rsidRDefault="00775A19" w:rsidP="0061268B">
            <w:pPr>
              <w:spacing w:before="120"/>
            </w:pPr>
            <w: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D17FC">
              <w:fldChar w:fldCharType="separate"/>
            </w:r>
            <w:r>
              <w:fldChar w:fldCharType="end"/>
            </w:r>
            <w:r>
              <w:t xml:space="preserve"> Oneven week</w:t>
            </w:r>
          </w:p>
        </w:tc>
      </w:tr>
      <w:tr w:rsidR="00160B44" w:rsidRPr="00AA4F2B" w14:paraId="6DF0755D" w14:textId="77777777" w:rsidTr="00A100DB"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9796C5" w14:textId="77777777" w:rsidR="00DE0E4C" w:rsidRPr="00AA4F2B" w:rsidRDefault="00DE0E4C" w:rsidP="0061268B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44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7FDA8F" w14:textId="77777777" w:rsidR="00DE0E4C" w:rsidRPr="00AA4F2B" w:rsidRDefault="00DE0E4C" w:rsidP="0061268B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512C08" w:rsidRPr="00AA4F2B" w14:paraId="70184DBD" w14:textId="77777777" w:rsidTr="001648E3"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</w:tcPr>
          <w:p w14:paraId="7C0893BA" w14:textId="13B7D2E1" w:rsidR="00512C08" w:rsidRPr="00AA4F2B" w:rsidRDefault="0014266E" w:rsidP="0061268B">
            <w:pPr>
              <w:pStyle w:val="Kop1"/>
              <w:outlineLvl w:val="0"/>
            </w:pPr>
            <w:r>
              <w:t>Duur</w:t>
            </w:r>
          </w:p>
        </w:tc>
      </w:tr>
      <w:tr w:rsidR="00160B44" w:rsidRPr="00AA4F2B" w14:paraId="4DDF5045" w14:textId="77777777" w:rsidTr="00A100DB"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6B3F92" w14:textId="7E545D6F" w:rsidR="00512C08" w:rsidRPr="00AA4F2B" w:rsidRDefault="0014266E" w:rsidP="0061268B">
            <w:pPr>
              <w:pStyle w:val="Standaardinspringing"/>
              <w:ind w:left="57"/>
            </w:pPr>
            <w:r>
              <w:t>Half uur</w:t>
            </w:r>
            <w:r w:rsidR="00775A19">
              <w:t xml:space="preserve"> </w:t>
            </w:r>
          </w:p>
        </w:tc>
        <w:tc>
          <w:tcPr>
            <w:tcW w:w="344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72C43F" w14:textId="6A8AF641" w:rsidR="00512C08" w:rsidRPr="00AA4F2B" w:rsidRDefault="00512C08" w:rsidP="0061268B">
            <w:pPr>
              <w:spacing w:before="120"/>
            </w:pPr>
            <w: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D17FC">
              <w:fldChar w:fldCharType="separate"/>
            </w:r>
            <w:r>
              <w:fldChar w:fldCharType="end"/>
            </w:r>
            <w:r w:rsidR="00775A19">
              <w:t xml:space="preserve"> (Paardrijden, huifbedrijden, koetsmennen)</w:t>
            </w:r>
          </w:p>
        </w:tc>
      </w:tr>
      <w:tr w:rsidR="00160B44" w:rsidRPr="00AA4F2B" w14:paraId="26BF93BC" w14:textId="77777777" w:rsidTr="00A100DB"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17476E" w14:textId="17179371" w:rsidR="00512C08" w:rsidRPr="00AA4F2B" w:rsidRDefault="0014266E" w:rsidP="0061268B">
            <w:pPr>
              <w:pStyle w:val="Standaardinspringing"/>
              <w:ind w:left="57"/>
            </w:pPr>
            <w:r>
              <w:t>Uur</w:t>
            </w:r>
          </w:p>
        </w:tc>
        <w:tc>
          <w:tcPr>
            <w:tcW w:w="344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1BF62B" w14:textId="0EC1B4B3" w:rsidR="00512C08" w:rsidRPr="00AA4F2B" w:rsidRDefault="00512C08" w:rsidP="0061268B">
            <w:pPr>
              <w:spacing w:before="12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D17FC">
              <w:fldChar w:fldCharType="separate"/>
            </w:r>
            <w:r>
              <w:fldChar w:fldCharType="end"/>
            </w:r>
            <w:r w:rsidR="00775A19">
              <w:t xml:space="preserve"> (Paardrijden en huifwagenritten)</w:t>
            </w:r>
          </w:p>
        </w:tc>
      </w:tr>
      <w:tr w:rsidR="00160B44" w:rsidRPr="00AA4F2B" w14:paraId="6235CEC7" w14:textId="77777777" w:rsidTr="00A100DB"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294ED8" w14:textId="77777777" w:rsidR="0014266E" w:rsidRPr="00AA4F2B" w:rsidRDefault="0014266E" w:rsidP="0061268B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44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C2A4B7" w14:textId="77777777" w:rsidR="0014266E" w:rsidRPr="00AA4F2B" w:rsidRDefault="0014266E" w:rsidP="0061268B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14266E" w:rsidRPr="00AA4F2B" w14:paraId="5B1DCE18" w14:textId="77777777" w:rsidTr="001648E3"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</w:tcPr>
          <w:p w14:paraId="454AA161" w14:textId="27A8B021" w:rsidR="0014266E" w:rsidRPr="00AA4F2B" w:rsidRDefault="00E21AA8" w:rsidP="0061268B">
            <w:pPr>
              <w:pStyle w:val="Kop1"/>
              <w:outlineLvl w:val="0"/>
            </w:pPr>
            <w:r>
              <w:t>Ti</w:t>
            </w:r>
            <w:r w:rsidR="0014266E">
              <w:t>jd</w:t>
            </w:r>
            <w:r>
              <w:t>stip van de activiteit</w:t>
            </w:r>
            <w:r w:rsidR="0014266E">
              <w:t xml:space="preserve"> (indien bekend)</w:t>
            </w:r>
          </w:p>
        </w:tc>
      </w:tr>
      <w:tr w:rsidR="00A100DB" w:rsidRPr="00AA4F2B" w14:paraId="7DC30B53" w14:textId="77777777" w:rsidTr="00A100DB"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9A33ED" w14:textId="64C60411" w:rsidR="0014266E" w:rsidRPr="00AA4F2B" w:rsidRDefault="00160B44" w:rsidP="0014266E">
            <w:pPr>
              <w:pStyle w:val="Standaardinspringing"/>
              <w:ind w:left="0"/>
            </w:pPr>
            <w:r>
              <w:t>Van</w:t>
            </w:r>
            <w:r w:rsidR="001443C7">
              <w:t xml:space="preserve">: </w:t>
            </w:r>
          </w:p>
        </w:tc>
        <w:tc>
          <w:tcPr>
            <w:tcW w:w="115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76CD58" w14:textId="1600DD66" w:rsidR="0014266E" w:rsidRPr="00AA4F2B" w:rsidRDefault="00CF0580" w:rsidP="0061268B">
            <w:pPr>
              <w:spacing w:before="120"/>
            </w:pPr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45" w:name="Text2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5"/>
          </w:p>
        </w:tc>
        <w:tc>
          <w:tcPr>
            <w:tcW w:w="11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B07997" w14:textId="21277D14" w:rsidR="0014266E" w:rsidRPr="00AA4F2B" w:rsidRDefault="0014266E" w:rsidP="0061268B">
            <w:pPr>
              <w:spacing w:before="120"/>
            </w:pPr>
            <w:r>
              <w:t>Tot</w:t>
            </w:r>
            <w:r w:rsidR="001443C7">
              <w:t xml:space="preserve">: </w:t>
            </w:r>
          </w:p>
        </w:tc>
        <w:tc>
          <w:tcPr>
            <w:tcW w:w="11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A0FAD2" w14:textId="20A26B64" w:rsidR="0014266E" w:rsidRPr="00AA4F2B" w:rsidRDefault="00CF0580" w:rsidP="0061268B">
            <w:pPr>
              <w:spacing w:before="120"/>
            </w:pPr>
            <w: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46" w:name="Text2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6"/>
          </w:p>
        </w:tc>
      </w:tr>
      <w:tr w:rsidR="00775A19" w:rsidRPr="00AA4F2B" w14:paraId="3367492B" w14:textId="77777777" w:rsidTr="00A100DB"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E3C657" w14:textId="77777777" w:rsidR="00775A19" w:rsidRPr="00AA4F2B" w:rsidRDefault="00775A19" w:rsidP="0061268B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44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3CC53C" w14:textId="77777777" w:rsidR="00775A19" w:rsidRPr="00AA4F2B" w:rsidRDefault="00775A19" w:rsidP="0061268B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775A19" w:rsidRPr="00AA4F2B" w14:paraId="2633FD4E" w14:textId="77777777" w:rsidTr="001648E3"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</w:tcPr>
          <w:p w14:paraId="6ABB157B" w14:textId="77777777" w:rsidR="00775A19" w:rsidRPr="00AA4F2B" w:rsidRDefault="00775A19" w:rsidP="0061268B">
            <w:pPr>
              <w:pStyle w:val="Kop1"/>
              <w:outlineLvl w:val="0"/>
            </w:pPr>
            <w:r>
              <w:t xml:space="preserve">Ondertekening </w:t>
            </w:r>
          </w:p>
        </w:tc>
      </w:tr>
      <w:tr w:rsidR="00A100DB" w:rsidRPr="00AA4F2B" w14:paraId="4BC630BF" w14:textId="77777777" w:rsidTr="00A100DB">
        <w:trPr>
          <w:trHeight w:val="907"/>
        </w:trPr>
        <w:tc>
          <w:tcPr>
            <w:tcW w:w="2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96936" w14:textId="77777777" w:rsidR="00775A19" w:rsidRPr="00AA4F2B" w:rsidRDefault="00775A19" w:rsidP="0061268B">
            <w:pPr>
              <w:pStyle w:val="Standaardinspringing"/>
              <w:ind w:left="57"/>
            </w:pPr>
            <w:r>
              <w:t>Handtekening rijder/</w:t>
            </w:r>
            <w:r>
              <w:br/>
              <w:t>ouder/contactpersoon</w:t>
            </w:r>
          </w:p>
        </w:tc>
        <w:tc>
          <w:tcPr>
            <w:tcW w:w="272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60838" w14:textId="653C1DA8" w:rsidR="00775A19" w:rsidRPr="00AA4F2B" w:rsidRDefault="00CF0580" w:rsidP="0061268B">
            <w:pPr>
              <w:spacing w:before="120"/>
            </w:pPr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47" w:name="Text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7"/>
          </w:p>
        </w:tc>
      </w:tr>
      <w:tr w:rsidR="00A100DB" w:rsidRPr="00AA4F2B" w14:paraId="1CA5DF1C" w14:textId="77777777" w:rsidTr="00A100DB">
        <w:tc>
          <w:tcPr>
            <w:tcW w:w="2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8F884" w14:textId="26E9E766" w:rsidR="00775A19" w:rsidRDefault="00775A19" w:rsidP="0061268B">
            <w:pPr>
              <w:pStyle w:val="Standaardinspringing"/>
              <w:ind w:left="57"/>
            </w:pPr>
            <w:r>
              <w:t>Naam:</w:t>
            </w:r>
            <w:r w:rsidR="00CF0580">
              <w:t xml:space="preserve"> </w:t>
            </w:r>
            <w:r w:rsidR="00CF0580"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48" w:name="Text22"/>
            <w:r w:rsidR="00CF0580">
              <w:instrText xml:space="preserve"> FORMTEXT </w:instrText>
            </w:r>
            <w:r w:rsidR="00CF0580">
              <w:fldChar w:fldCharType="separate"/>
            </w:r>
            <w:r w:rsidR="00CF0580">
              <w:rPr>
                <w:noProof/>
              </w:rPr>
              <w:t> </w:t>
            </w:r>
            <w:r w:rsidR="00CF0580">
              <w:rPr>
                <w:noProof/>
              </w:rPr>
              <w:t> </w:t>
            </w:r>
            <w:r w:rsidR="00CF0580">
              <w:rPr>
                <w:noProof/>
              </w:rPr>
              <w:t> </w:t>
            </w:r>
            <w:r w:rsidR="00CF0580">
              <w:rPr>
                <w:noProof/>
              </w:rPr>
              <w:t> </w:t>
            </w:r>
            <w:r w:rsidR="00CF0580">
              <w:rPr>
                <w:noProof/>
              </w:rPr>
              <w:t> </w:t>
            </w:r>
            <w:r w:rsidR="00CF0580">
              <w:fldChar w:fldCharType="end"/>
            </w:r>
            <w:bookmarkEnd w:id="48"/>
          </w:p>
        </w:tc>
        <w:tc>
          <w:tcPr>
            <w:tcW w:w="272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28D5C" w14:textId="1C4DDE4C" w:rsidR="00775A19" w:rsidRPr="00AA4F2B" w:rsidRDefault="00775A19" w:rsidP="0061268B">
            <w:pPr>
              <w:spacing w:before="120"/>
            </w:pPr>
            <w:r>
              <w:t xml:space="preserve">Datum: </w:t>
            </w:r>
            <w:r w:rsidR="00CF0580"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49" w:name="Text23"/>
            <w:r w:rsidR="00CF0580">
              <w:instrText xml:space="preserve"> FORMTEXT </w:instrText>
            </w:r>
            <w:r w:rsidR="00CF0580">
              <w:fldChar w:fldCharType="separate"/>
            </w:r>
            <w:r w:rsidR="00CF0580">
              <w:rPr>
                <w:noProof/>
              </w:rPr>
              <w:t> </w:t>
            </w:r>
            <w:r w:rsidR="00CF0580">
              <w:rPr>
                <w:noProof/>
              </w:rPr>
              <w:t> </w:t>
            </w:r>
            <w:r w:rsidR="00CF0580">
              <w:rPr>
                <w:noProof/>
              </w:rPr>
              <w:t> </w:t>
            </w:r>
            <w:r w:rsidR="00CF0580">
              <w:rPr>
                <w:noProof/>
              </w:rPr>
              <w:t> </w:t>
            </w:r>
            <w:r w:rsidR="00CF0580">
              <w:rPr>
                <w:noProof/>
              </w:rPr>
              <w:t> </w:t>
            </w:r>
            <w:r w:rsidR="00CF0580">
              <w:fldChar w:fldCharType="end"/>
            </w:r>
            <w:bookmarkEnd w:id="49"/>
          </w:p>
        </w:tc>
      </w:tr>
      <w:tr w:rsidR="00A100DB" w:rsidRPr="00AA4F2B" w14:paraId="260BC89E" w14:textId="77777777" w:rsidTr="00A100DB">
        <w:trPr>
          <w:trHeight w:val="964"/>
        </w:trPr>
        <w:tc>
          <w:tcPr>
            <w:tcW w:w="392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D0319" w14:textId="10431A70" w:rsidR="00A100DB" w:rsidRPr="00A100DB" w:rsidRDefault="00775A19" w:rsidP="00A100DB">
            <w:pPr>
              <w:pStyle w:val="Standaardinspringing"/>
              <w:ind w:left="57"/>
            </w:pPr>
            <w:r>
              <w:t>Gaat akkoord met de algemene voorwaarden.</w:t>
            </w:r>
            <w:r w:rsidR="00A100DB">
              <w:br/>
            </w:r>
            <w:r w:rsidR="00A100DB">
              <w:rPr>
                <w:sz w:val="20"/>
                <w:szCs w:val="20"/>
              </w:rPr>
              <w:t xml:space="preserve">( Zie: </w:t>
            </w:r>
            <w:hyperlink r:id="rId11" w:history="1">
              <w:r w:rsidR="00A100DB" w:rsidRPr="004E54A5">
                <w:rPr>
                  <w:rStyle w:val="Hyperlink"/>
                  <w:sz w:val="20"/>
                  <w:szCs w:val="20"/>
                </w:rPr>
                <w:t>https://www.manegezande</w:t>
              </w:r>
              <w:r w:rsidR="00A100DB" w:rsidRPr="004E54A5">
                <w:rPr>
                  <w:rStyle w:val="Hyperlink"/>
                  <w:sz w:val="20"/>
                  <w:szCs w:val="20"/>
                </w:rPr>
                <w:t>w</w:t>
              </w:r>
              <w:r w:rsidR="00A100DB" w:rsidRPr="004E54A5">
                <w:rPr>
                  <w:rStyle w:val="Hyperlink"/>
                  <w:sz w:val="20"/>
                  <w:szCs w:val="20"/>
                </w:rPr>
                <w:t>ierde.nl/website/inschijven/formulieren/</w:t>
              </w:r>
            </w:hyperlink>
            <w:r w:rsidR="00A100DB">
              <w:rPr>
                <w:sz w:val="20"/>
                <w:szCs w:val="20"/>
              </w:rPr>
              <w:t xml:space="preserve"> )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CAC53" w14:textId="5E6368C6" w:rsidR="00775A19" w:rsidRPr="00AA4F2B" w:rsidRDefault="00775A19" w:rsidP="0061268B">
            <w:pPr>
              <w:spacing w:before="120"/>
            </w:pPr>
            <w:r>
              <w:fldChar w:fldCharType="begin">
                <w:ffData>
                  <w:name w:val="Selectievakje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</w:instrText>
            </w:r>
            <w:bookmarkStart w:id="50" w:name="Selectievakje13"/>
            <w:r>
              <w:instrText xml:space="preserve">FORMCHECKBOX </w:instrText>
            </w:r>
            <w:r w:rsidR="00BD17FC">
              <w:fldChar w:fldCharType="separate"/>
            </w:r>
            <w:r>
              <w:fldChar w:fldCharType="end"/>
            </w:r>
            <w:bookmarkEnd w:id="50"/>
          </w:p>
        </w:tc>
      </w:tr>
      <w:tr w:rsidR="00E15BBE" w:rsidRPr="00AA4F2B" w14:paraId="2C0225EF" w14:textId="77777777" w:rsidTr="00A100DB">
        <w:trPr>
          <w:trHeight w:val="794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79A2B" w14:textId="0D122347" w:rsidR="00E15BBE" w:rsidRDefault="00E15BBE" w:rsidP="00E15BBE">
            <w:pPr>
              <w:spacing w:before="120"/>
            </w:pPr>
            <w:r>
              <w:t xml:space="preserve">Opmerkingen: </w:t>
            </w:r>
            <w:r w:rsidR="00CF0580"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51" w:name="Text24"/>
            <w:r w:rsidR="00CF0580">
              <w:instrText xml:space="preserve"> FORMTEXT </w:instrText>
            </w:r>
            <w:r w:rsidR="00CF0580">
              <w:fldChar w:fldCharType="separate"/>
            </w:r>
            <w:r w:rsidR="00CF0580">
              <w:rPr>
                <w:noProof/>
              </w:rPr>
              <w:t> </w:t>
            </w:r>
            <w:r w:rsidR="00CF0580">
              <w:rPr>
                <w:noProof/>
              </w:rPr>
              <w:t> </w:t>
            </w:r>
            <w:r w:rsidR="00CF0580">
              <w:rPr>
                <w:noProof/>
              </w:rPr>
              <w:t> </w:t>
            </w:r>
            <w:r w:rsidR="00CF0580">
              <w:rPr>
                <w:noProof/>
              </w:rPr>
              <w:t> </w:t>
            </w:r>
            <w:r w:rsidR="00CF0580">
              <w:rPr>
                <w:noProof/>
              </w:rPr>
              <w:t> </w:t>
            </w:r>
            <w:r w:rsidR="00CF0580">
              <w:fldChar w:fldCharType="end"/>
            </w:r>
            <w:bookmarkEnd w:id="51"/>
          </w:p>
        </w:tc>
      </w:tr>
    </w:tbl>
    <w:p w14:paraId="5C95D84D" w14:textId="01D67C81" w:rsidR="00C26183" w:rsidRDefault="00C26183">
      <w:pPr>
        <w:rPr>
          <w:sz w:val="12"/>
          <w:szCs w:val="16"/>
        </w:rPr>
      </w:pPr>
      <w:r>
        <w:rPr>
          <w:sz w:val="12"/>
          <w:szCs w:val="16"/>
        </w:rPr>
        <w:br w:type="page"/>
      </w:r>
    </w:p>
    <w:tbl>
      <w:tblPr>
        <w:tblStyle w:val="Tabelraster"/>
        <w:tblW w:w="5000" w:type="pct"/>
        <w:tblLook w:val="04A0" w:firstRow="1" w:lastRow="0" w:firstColumn="1" w:lastColumn="0" w:noHBand="0" w:noVBand="1"/>
      </w:tblPr>
      <w:tblGrid>
        <w:gridCol w:w="3965"/>
        <w:gridCol w:w="5051"/>
      </w:tblGrid>
      <w:tr w:rsidR="00C26183" w:rsidRPr="00AA4F2B" w14:paraId="7D5DC6E3" w14:textId="77777777" w:rsidTr="001648E3">
        <w:tc>
          <w:tcPr>
            <w:tcW w:w="5000" w:type="pct"/>
            <w:gridSpan w:val="2"/>
            <w:shd w:val="clear" w:color="auto" w:fill="731F1C" w:themeFill="accent5"/>
          </w:tcPr>
          <w:p w14:paraId="3E84692C" w14:textId="77777777" w:rsidR="00E15BBE" w:rsidRDefault="00C26183" w:rsidP="0061268B">
            <w:pPr>
              <w:pStyle w:val="Kop1"/>
              <w:outlineLvl w:val="0"/>
            </w:pPr>
            <w:r>
              <w:lastRenderedPageBreak/>
              <w:t>Gegevens omtrent de beperking</w:t>
            </w:r>
          </w:p>
          <w:p w14:paraId="297B61A5" w14:textId="2F828DBD" w:rsidR="00C26183" w:rsidRPr="00AA4F2B" w:rsidRDefault="00C26183" w:rsidP="0061268B">
            <w:pPr>
              <w:pStyle w:val="Kop1"/>
              <w:outlineLvl w:val="0"/>
            </w:pPr>
            <w:r>
              <w:t>(</w:t>
            </w:r>
            <w:proofErr w:type="gramStart"/>
            <w:r>
              <w:t>alleen</w:t>
            </w:r>
            <w:proofErr w:type="gramEnd"/>
            <w:r>
              <w:t xml:space="preserve"> invullen indien</w:t>
            </w:r>
            <w:r w:rsidR="00E15BBE">
              <w:t xml:space="preserve"> van belang voor de activiteit op de manage</w:t>
            </w:r>
            <w:r>
              <w:t>)</w:t>
            </w:r>
          </w:p>
        </w:tc>
      </w:tr>
      <w:tr w:rsidR="00C26183" w:rsidRPr="00AA4F2B" w14:paraId="678A010D" w14:textId="77777777" w:rsidTr="001648E3">
        <w:tc>
          <w:tcPr>
            <w:tcW w:w="2199" w:type="pct"/>
          </w:tcPr>
          <w:p w14:paraId="3BF0324E" w14:textId="77777777" w:rsidR="00C26183" w:rsidRDefault="00C26183" w:rsidP="00712F0E">
            <w:pPr>
              <w:pStyle w:val="Standaardinspringing"/>
              <w:ind w:left="57"/>
            </w:pPr>
            <w:r>
              <w:t>Beperking(en)/aandoening(en)</w:t>
            </w:r>
          </w:p>
          <w:p w14:paraId="588A887C" w14:textId="6412AFD4" w:rsidR="00712F0E" w:rsidRPr="00AA4F2B" w:rsidRDefault="00712F0E" w:rsidP="00712F0E">
            <w:pPr>
              <w:pStyle w:val="Standaardinspringing"/>
              <w:ind w:left="57"/>
            </w:pPr>
          </w:p>
        </w:tc>
        <w:tc>
          <w:tcPr>
            <w:tcW w:w="2801" w:type="pct"/>
          </w:tcPr>
          <w:p w14:paraId="55A2F47B" w14:textId="5C66D89C" w:rsidR="00C26183" w:rsidRPr="00AA4F2B" w:rsidRDefault="00CF0580" w:rsidP="00712F0E">
            <w:pPr>
              <w:spacing w:before="120"/>
            </w:pPr>
            <w: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52" w:name="Text2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2"/>
          </w:p>
        </w:tc>
      </w:tr>
      <w:tr w:rsidR="00C26183" w:rsidRPr="00AA4F2B" w14:paraId="5EC761C6" w14:textId="77777777" w:rsidTr="001648E3">
        <w:tc>
          <w:tcPr>
            <w:tcW w:w="2199" w:type="pct"/>
          </w:tcPr>
          <w:p w14:paraId="4945DC2B" w14:textId="6480DEE6" w:rsidR="00C26183" w:rsidRDefault="00C26183" w:rsidP="00712F0E">
            <w:pPr>
              <w:pStyle w:val="Standaardinspringing"/>
              <w:ind w:left="57"/>
            </w:pPr>
            <w:r>
              <w:t>Rolstoelgebonden</w:t>
            </w:r>
            <w:r w:rsidR="00712F0E">
              <w:t>:</w:t>
            </w:r>
            <w:r w:rsidR="00712F0E">
              <w:br/>
            </w:r>
            <w:r>
              <w:t>(zo ja</w:t>
            </w:r>
            <w:r w:rsidR="00712F0E">
              <w:t xml:space="preserve">, </w:t>
            </w:r>
            <w:r>
              <w:t>is er een sta</w:t>
            </w:r>
            <w:r w:rsidR="00E15BBE">
              <w:t>-</w:t>
            </w:r>
            <w:r>
              <w:t>functie</w:t>
            </w:r>
            <w:r w:rsidR="00712F0E">
              <w:t>?</w:t>
            </w:r>
            <w:r>
              <w:t>)</w:t>
            </w:r>
          </w:p>
          <w:p w14:paraId="34573EEB" w14:textId="08C6AF75" w:rsidR="00712F0E" w:rsidRDefault="00712F0E" w:rsidP="00712F0E">
            <w:pPr>
              <w:pStyle w:val="Standaardinspringing"/>
              <w:ind w:left="57"/>
            </w:pPr>
          </w:p>
        </w:tc>
        <w:tc>
          <w:tcPr>
            <w:tcW w:w="2801" w:type="pct"/>
          </w:tcPr>
          <w:p w14:paraId="12158621" w14:textId="0111DD56" w:rsidR="00C26183" w:rsidRPr="00AA4F2B" w:rsidRDefault="00CF0580" w:rsidP="00712F0E">
            <w:pPr>
              <w:spacing w:before="120"/>
            </w:pPr>
            <w: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53" w:name="Text2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3"/>
          </w:p>
        </w:tc>
      </w:tr>
      <w:tr w:rsidR="00C26183" w:rsidRPr="00AA4F2B" w14:paraId="12E91711" w14:textId="77777777" w:rsidTr="001648E3">
        <w:tc>
          <w:tcPr>
            <w:tcW w:w="2199" w:type="pct"/>
          </w:tcPr>
          <w:p w14:paraId="0C212BB5" w14:textId="2E748AEA" w:rsidR="00C26183" w:rsidRDefault="00C26183" w:rsidP="00712F0E">
            <w:pPr>
              <w:pStyle w:val="Standaardinspringing"/>
              <w:ind w:left="57"/>
            </w:pPr>
            <w:r>
              <w:t>Fysiotherapie</w:t>
            </w:r>
            <w:r w:rsidR="00712F0E">
              <w:t>:</w:t>
            </w:r>
            <w:r w:rsidR="00712F0E">
              <w:br/>
            </w:r>
            <w:r>
              <w:t>(zo ja</w:t>
            </w:r>
            <w:r w:rsidR="00712F0E">
              <w:t xml:space="preserve">, </w:t>
            </w:r>
            <w:r>
              <w:t>is er overleg geweest?)</w:t>
            </w:r>
          </w:p>
          <w:p w14:paraId="7BB1A725" w14:textId="181C2E19" w:rsidR="00712F0E" w:rsidRDefault="00712F0E" w:rsidP="00712F0E">
            <w:pPr>
              <w:pStyle w:val="Standaardinspringing"/>
              <w:ind w:left="57"/>
            </w:pPr>
          </w:p>
        </w:tc>
        <w:tc>
          <w:tcPr>
            <w:tcW w:w="2801" w:type="pct"/>
          </w:tcPr>
          <w:p w14:paraId="6966416E" w14:textId="54758C91" w:rsidR="00C26183" w:rsidRPr="00AA4F2B" w:rsidRDefault="00CF0580" w:rsidP="00712F0E">
            <w:pPr>
              <w:spacing w:before="120"/>
            </w:pPr>
            <w: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54" w:name="Text2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4"/>
          </w:p>
        </w:tc>
      </w:tr>
      <w:tr w:rsidR="00C26183" w:rsidRPr="00AA4F2B" w14:paraId="2B54D890" w14:textId="77777777" w:rsidTr="001648E3">
        <w:tc>
          <w:tcPr>
            <w:tcW w:w="2199" w:type="pct"/>
          </w:tcPr>
          <w:p w14:paraId="52856F7B" w14:textId="252E1AE1" w:rsidR="00C26183" w:rsidRDefault="00C26183" w:rsidP="00712F0E">
            <w:pPr>
              <w:pStyle w:val="Standaardinspringing"/>
              <w:ind w:left="57"/>
            </w:pPr>
            <w:r>
              <w:t>Communicatie:</w:t>
            </w:r>
            <w:r w:rsidR="00712F0E">
              <w:br/>
              <w:t>(</w:t>
            </w:r>
            <w:r>
              <w:t>manier waarop</w:t>
            </w:r>
            <w:r w:rsidR="00712F0E">
              <w:t>, niveau, lezen en schrijven)</w:t>
            </w:r>
          </w:p>
          <w:p w14:paraId="74E6C2AF" w14:textId="12FB6CB1" w:rsidR="00712F0E" w:rsidRDefault="00712F0E" w:rsidP="00712F0E">
            <w:pPr>
              <w:pStyle w:val="Standaardinspringing"/>
              <w:ind w:left="57"/>
            </w:pPr>
          </w:p>
        </w:tc>
        <w:tc>
          <w:tcPr>
            <w:tcW w:w="2801" w:type="pct"/>
          </w:tcPr>
          <w:p w14:paraId="53C79967" w14:textId="5EB305E8" w:rsidR="00C26183" w:rsidRPr="00AA4F2B" w:rsidRDefault="00CF0580" w:rsidP="00712F0E">
            <w:pPr>
              <w:spacing w:before="120"/>
            </w:pPr>
            <w: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5" w:name="Text3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5"/>
          </w:p>
        </w:tc>
      </w:tr>
      <w:tr w:rsidR="00712F0E" w:rsidRPr="00AA4F2B" w14:paraId="2119C93A" w14:textId="77777777" w:rsidTr="001648E3">
        <w:tc>
          <w:tcPr>
            <w:tcW w:w="2199" w:type="pct"/>
          </w:tcPr>
          <w:p w14:paraId="5FB3F6C2" w14:textId="0129A248" w:rsidR="00712F0E" w:rsidRDefault="00712F0E" w:rsidP="00712F0E">
            <w:pPr>
              <w:pStyle w:val="Standaardinspringing"/>
              <w:ind w:left="57"/>
            </w:pPr>
            <w:r>
              <w:t>Sociaal gedrag:</w:t>
            </w:r>
            <w:r>
              <w:br/>
              <w:t>(eventueel bijzonder gedrag)</w:t>
            </w:r>
          </w:p>
          <w:p w14:paraId="26E4E6FC" w14:textId="34CAB5FA" w:rsidR="00712F0E" w:rsidRDefault="00712F0E" w:rsidP="00712F0E">
            <w:pPr>
              <w:pStyle w:val="Standaardinspringing"/>
              <w:ind w:left="57"/>
            </w:pPr>
          </w:p>
        </w:tc>
        <w:tc>
          <w:tcPr>
            <w:tcW w:w="2801" w:type="pct"/>
          </w:tcPr>
          <w:p w14:paraId="367E29E3" w14:textId="4EC9BF11" w:rsidR="00712F0E" w:rsidRPr="00AA4F2B" w:rsidRDefault="00CF0580" w:rsidP="00712F0E">
            <w:pPr>
              <w:spacing w:before="120"/>
            </w:pPr>
            <w: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6"/>
          </w:p>
        </w:tc>
      </w:tr>
      <w:tr w:rsidR="00712F0E" w:rsidRPr="00AA4F2B" w14:paraId="167E970D" w14:textId="77777777" w:rsidTr="001648E3">
        <w:tc>
          <w:tcPr>
            <w:tcW w:w="2199" w:type="pct"/>
          </w:tcPr>
          <w:p w14:paraId="144ACB08" w14:textId="7503F2A3" w:rsidR="00712F0E" w:rsidRDefault="00712F0E" w:rsidP="00712F0E">
            <w:pPr>
              <w:pStyle w:val="Standaardinspringing"/>
              <w:ind w:left="57"/>
            </w:pPr>
            <w:r>
              <w:t>Medicijngebruik:</w:t>
            </w:r>
            <w:r>
              <w:br/>
              <w:t>(wordt hierdoor het reactievermogen beïnvloed?)</w:t>
            </w:r>
          </w:p>
          <w:p w14:paraId="3CC4231C" w14:textId="3D94E610" w:rsidR="00712F0E" w:rsidRDefault="00712F0E" w:rsidP="00712F0E">
            <w:pPr>
              <w:pStyle w:val="Standaardinspringing"/>
              <w:ind w:left="57"/>
            </w:pPr>
          </w:p>
        </w:tc>
        <w:tc>
          <w:tcPr>
            <w:tcW w:w="2801" w:type="pct"/>
          </w:tcPr>
          <w:p w14:paraId="4B83B333" w14:textId="22ACD613" w:rsidR="00712F0E" w:rsidRPr="00AA4F2B" w:rsidRDefault="00CF0580" w:rsidP="00712F0E">
            <w:pPr>
              <w:spacing w:before="120"/>
            </w:pPr>
            <w: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57" w:name="Text3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7"/>
          </w:p>
        </w:tc>
      </w:tr>
      <w:tr w:rsidR="00712F0E" w:rsidRPr="00AA4F2B" w14:paraId="22A46F07" w14:textId="77777777" w:rsidTr="001648E3">
        <w:tc>
          <w:tcPr>
            <w:tcW w:w="2199" w:type="pct"/>
          </w:tcPr>
          <w:p w14:paraId="7C320150" w14:textId="77777777" w:rsidR="00712F0E" w:rsidRDefault="00712F0E" w:rsidP="00712F0E">
            <w:pPr>
              <w:pStyle w:val="Standaardinspringing"/>
              <w:ind w:left="57"/>
            </w:pPr>
            <w:r>
              <w:t>Epilepsie:</w:t>
            </w:r>
            <w:r>
              <w:br/>
              <w:t>(zo ja, welke vorm en hoe te handelen?)</w:t>
            </w:r>
          </w:p>
          <w:p w14:paraId="0F50EF36" w14:textId="71EBC002" w:rsidR="00712F0E" w:rsidRDefault="00712F0E" w:rsidP="00712F0E">
            <w:pPr>
              <w:pStyle w:val="Standaardinspringing"/>
              <w:ind w:left="57"/>
            </w:pPr>
          </w:p>
        </w:tc>
        <w:tc>
          <w:tcPr>
            <w:tcW w:w="2801" w:type="pct"/>
          </w:tcPr>
          <w:p w14:paraId="2EF5B16D" w14:textId="29D57D23" w:rsidR="00712F0E" w:rsidRPr="00AA4F2B" w:rsidRDefault="00CF0580" w:rsidP="00712F0E">
            <w:pPr>
              <w:spacing w:before="120"/>
            </w:pPr>
            <w: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58" w:name="Text3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8"/>
          </w:p>
        </w:tc>
      </w:tr>
      <w:tr w:rsidR="00712F0E" w:rsidRPr="00AA4F2B" w14:paraId="7E56830B" w14:textId="77777777" w:rsidTr="001648E3">
        <w:tc>
          <w:tcPr>
            <w:tcW w:w="2199" w:type="pct"/>
          </w:tcPr>
          <w:p w14:paraId="03A0B954" w14:textId="71216CC6" w:rsidR="00712F0E" w:rsidRDefault="001443C7" w:rsidP="00712F0E">
            <w:pPr>
              <w:pStyle w:val="Standaardinspringing"/>
              <w:ind w:left="57"/>
            </w:pPr>
            <w:r>
              <w:t>Gehoor/</w:t>
            </w:r>
            <w:r w:rsidR="00712F0E">
              <w:t>zicht</w:t>
            </w:r>
          </w:p>
          <w:p w14:paraId="2E39BCB1" w14:textId="7830CFCC" w:rsidR="00712F0E" w:rsidRDefault="00712F0E" w:rsidP="00712F0E">
            <w:pPr>
              <w:pStyle w:val="Standaardinspringing"/>
              <w:ind w:left="57"/>
            </w:pPr>
          </w:p>
        </w:tc>
        <w:tc>
          <w:tcPr>
            <w:tcW w:w="2801" w:type="pct"/>
          </w:tcPr>
          <w:p w14:paraId="7808A2B2" w14:textId="3E6E1283" w:rsidR="00712F0E" w:rsidRPr="00AA4F2B" w:rsidRDefault="00CF0580" w:rsidP="00712F0E">
            <w:pPr>
              <w:spacing w:before="120"/>
            </w:pPr>
            <w: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59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9"/>
          </w:p>
        </w:tc>
      </w:tr>
      <w:tr w:rsidR="00712F0E" w:rsidRPr="00AA4F2B" w14:paraId="7D306667" w14:textId="77777777" w:rsidTr="001648E3">
        <w:tc>
          <w:tcPr>
            <w:tcW w:w="2199" w:type="pct"/>
          </w:tcPr>
          <w:p w14:paraId="7F32073D" w14:textId="77777777" w:rsidR="00712F0E" w:rsidRDefault="00712F0E" w:rsidP="00712F0E">
            <w:pPr>
              <w:pStyle w:val="Standaardinspringing"/>
              <w:ind w:left="57"/>
            </w:pPr>
            <w:r>
              <w:t>Overige bijzonderheden</w:t>
            </w:r>
            <w:r>
              <w:br/>
              <w:t>(factoren waarmee rekening moet worden gehouden)</w:t>
            </w:r>
          </w:p>
          <w:p w14:paraId="41FBDF9C" w14:textId="0C7BA9E9" w:rsidR="00712F0E" w:rsidRDefault="00712F0E" w:rsidP="00712F0E">
            <w:pPr>
              <w:pStyle w:val="Standaardinspringing"/>
              <w:ind w:left="57"/>
            </w:pPr>
          </w:p>
        </w:tc>
        <w:tc>
          <w:tcPr>
            <w:tcW w:w="2801" w:type="pct"/>
          </w:tcPr>
          <w:p w14:paraId="76BE4A2C" w14:textId="056BD012" w:rsidR="00712F0E" w:rsidRPr="00AA4F2B" w:rsidRDefault="00CF0580" w:rsidP="00712F0E">
            <w:pPr>
              <w:spacing w:before="120"/>
            </w:pPr>
            <w: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60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0"/>
          </w:p>
        </w:tc>
      </w:tr>
    </w:tbl>
    <w:p w14:paraId="0C34A7F5" w14:textId="63DAE60C" w:rsidR="00712F0E" w:rsidRDefault="00712F0E" w:rsidP="00E677FE">
      <w:pPr>
        <w:spacing w:after="0"/>
        <w:rPr>
          <w:sz w:val="12"/>
          <w:szCs w:val="16"/>
        </w:rPr>
      </w:pPr>
    </w:p>
    <w:p w14:paraId="5FB842CF" w14:textId="3AE7E0FB" w:rsidR="00A100DB" w:rsidRPr="00A100DB" w:rsidRDefault="00A100DB" w:rsidP="00A100DB">
      <w:pPr>
        <w:tabs>
          <w:tab w:val="left" w:pos="1418"/>
        </w:tabs>
        <w:rPr>
          <w:sz w:val="12"/>
          <w:szCs w:val="16"/>
        </w:rPr>
      </w:pPr>
      <w:r>
        <w:rPr>
          <w:sz w:val="12"/>
          <w:szCs w:val="16"/>
        </w:rPr>
        <w:tab/>
      </w:r>
    </w:p>
    <w:sectPr w:rsidR="00A100DB" w:rsidRPr="00A100DB" w:rsidSect="00AA4F2B">
      <w:headerReference w:type="default" r:id="rId12"/>
      <w:footerReference w:type="even" r:id="rId13"/>
      <w:footerReference w:type="default" r:id="rId14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8ABC3F" w14:textId="77777777" w:rsidR="00BD17FC" w:rsidRDefault="00BD17FC" w:rsidP="00650259">
      <w:pPr>
        <w:spacing w:after="0" w:line="240" w:lineRule="auto"/>
      </w:pPr>
      <w:r>
        <w:separator/>
      </w:r>
    </w:p>
  </w:endnote>
  <w:endnote w:type="continuationSeparator" w:id="0">
    <w:p w14:paraId="7C67453E" w14:textId="77777777" w:rsidR="00BD17FC" w:rsidRDefault="00BD17F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F9A10C8-6602-6544-A83C-97F510D4FC21}"/>
    <w:embedBold r:id="rId2" w:fontKey="{C86466E3-1944-9B4A-BCB5-A8C5BABCC15B}"/>
    <w:embedItalic r:id="rId3" w:fontKey="{08520450-174C-8A4B-AA37-E49E96606A4D}"/>
    <w:embedBoldItalic r:id="rId4" w:fontKey="{2247B53F-78C4-EB47-8E76-4E250A2CC01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C4D99156-C7CC-0447-BDF8-F7CBC02D0EFB}"/>
    <w:embedBold r:id="rId6" w:fontKey="{EEE46FCF-7515-C147-8EC5-45982F0BD8C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AFA30FE2-9927-284A-AA0C-A32CA60BFAE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22D82C20-1E69-7F44-8EAB-E8B015FDF4E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37FBCFD1-2065-7949-8125-8CA59E14B50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669AB74E-CCB1-CB47-8328-6317FFEEF6FE}"/>
    <w:embedBold r:id="rId11" w:fontKey="{E0BAC284-BF41-F244-9171-D7CED6DDFE74}"/>
    <w:embedItalic r:id="rId12" w:fontKey="{C75F1824-986C-3F4F-8FE5-5ED64B87C1F8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CC2A6C2A-ADA3-064A-97E8-3A880A0837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inanummer"/>
      </w:rPr>
      <w:id w:val="66695113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5F268AC1" w14:textId="4C054A35" w:rsidR="00B16B01" w:rsidRDefault="00B16B01" w:rsidP="002C1FE3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sdt>
    <w:sdtPr>
      <w:rPr>
        <w:rStyle w:val="Paginanummer"/>
      </w:rPr>
      <w:id w:val="1977955220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02560D1A" w14:textId="76808173" w:rsidR="00B16B01" w:rsidRDefault="00B16B01" w:rsidP="00B16B01">
        <w:pPr>
          <w:pStyle w:val="Voettekst"/>
          <w:framePr w:wrap="none" w:vAnchor="text" w:hAnchor="margin" w:xAlign="right" w:y="1"/>
          <w:ind w:right="360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762BFB06" w14:textId="77777777" w:rsidR="00B16B01" w:rsidRDefault="00B16B01" w:rsidP="00B16B01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inanummer"/>
      </w:rPr>
      <w:id w:val="1209222730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03AE09C3" w14:textId="408A8E3C" w:rsidR="00B16B01" w:rsidRDefault="00B16B01" w:rsidP="00140D92">
        <w:pPr>
          <w:pStyle w:val="Voettekst"/>
          <w:framePr w:wrap="none" w:vAnchor="text" w:hAnchor="page" w:x="9347" w:y="29"/>
          <w:rPr>
            <w:rStyle w:val="Paginanummer"/>
          </w:rPr>
        </w:pPr>
        <w:r>
          <w:rPr>
            <w:rStyle w:val="Paginanummer"/>
          </w:rPr>
          <w:t xml:space="preserve">Pagina </w:t>
        </w: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  <w:r>
          <w:rPr>
            <w:rStyle w:val="Paginanummer"/>
          </w:rPr>
          <w:t xml:space="preserve"> van </w:t>
        </w:r>
        <w:r w:rsidR="004C4E9E">
          <w:rPr>
            <w:rStyle w:val="Paginanummer"/>
          </w:rPr>
          <w:t>4</w:t>
        </w:r>
        <w:r>
          <w:rPr>
            <w:rStyle w:val="Paginanummer"/>
          </w:rPr>
          <w:t xml:space="preserve"> </w:t>
        </w:r>
      </w:p>
    </w:sdtContent>
  </w:sdt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250"/>
      <w:gridCol w:w="4766"/>
    </w:tblGrid>
    <w:tr w:rsidR="00140D92" w:rsidRPr="007F7B5D" w14:paraId="0C69CFDB" w14:textId="77777777" w:rsidTr="00140D92">
      <w:tc>
        <w:tcPr>
          <w:tcW w:w="4253" w:type="dxa"/>
          <w:vAlign w:val="center"/>
        </w:tcPr>
        <w:p w14:paraId="4EBA9F5D" w14:textId="77777777" w:rsidR="007F7B5D" w:rsidRDefault="00F8102F" w:rsidP="00B16B01">
          <w:pPr>
            <w:tabs>
              <w:tab w:val="center" w:pos="4680"/>
              <w:tab w:val="right" w:pos="9810"/>
            </w:tabs>
            <w:spacing w:after="0" w:line="240" w:lineRule="auto"/>
            <w:ind w:right="360"/>
            <w:rPr>
              <w:sz w:val="18"/>
              <w:szCs w:val="24"/>
            </w:rPr>
          </w:pPr>
          <w:r>
            <w:rPr>
              <w:sz w:val="18"/>
              <w:szCs w:val="24"/>
            </w:rPr>
            <w:t>Inschrijfformulier Manege Zandewierde</w:t>
          </w:r>
        </w:p>
        <w:p w14:paraId="408477C7" w14:textId="5D6421EB" w:rsidR="00F8102F" w:rsidRPr="007F7B5D" w:rsidRDefault="00F8102F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Versie</w:t>
          </w:r>
          <w:r w:rsidR="00B16B01">
            <w:rPr>
              <w:sz w:val="18"/>
              <w:szCs w:val="24"/>
            </w:rPr>
            <w:t xml:space="preserve"> </w:t>
          </w:r>
          <w:r w:rsidR="00E73E88">
            <w:rPr>
              <w:sz w:val="18"/>
              <w:szCs w:val="24"/>
            </w:rPr>
            <w:t>2021-</w:t>
          </w:r>
          <w:r w:rsidR="00A100DB">
            <w:rPr>
              <w:sz w:val="18"/>
              <w:szCs w:val="24"/>
            </w:rPr>
            <w:t>2.0</w:t>
          </w:r>
        </w:p>
      </w:tc>
      <w:tc>
        <w:tcPr>
          <w:tcW w:w="4773" w:type="dxa"/>
          <w:vAlign w:val="center"/>
        </w:tcPr>
        <w:p w14:paraId="34F3EA21" w14:textId="1C681A0E" w:rsidR="007F7B5D" w:rsidRPr="007F7B5D" w:rsidRDefault="007F7B5D" w:rsidP="00B16B0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</w:tr>
  </w:tbl>
  <w:p w14:paraId="5257AC32" w14:textId="77777777" w:rsidR="0090596C" w:rsidRDefault="0090596C" w:rsidP="007F7B5D">
    <w:pPr>
      <w:pStyle w:val="Geenafstan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B412E8" w14:textId="77777777" w:rsidR="00BD17FC" w:rsidRDefault="00BD17FC" w:rsidP="00650259">
      <w:pPr>
        <w:spacing w:after="0" w:line="240" w:lineRule="auto"/>
      </w:pPr>
      <w:r>
        <w:separator/>
      </w:r>
    </w:p>
  </w:footnote>
  <w:footnote w:type="continuationSeparator" w:id="0">
    <w:p w14:paraId="02442A81" w14:textId="77777777" w:rsidR="00BD17FC" w:rsidRDefault="00BD17FC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326"/>
      <w:gridCol w:w="7690"/>
    </w:tblGrid>
    <w:tr w:rsidR="00E74425" w14:paraId="0D6FEDAD" w14:textId="77777777" w:rsidTr="00140D92">
      <w:trPr>
        <w:trHeight w:val="990"/>
      </w:trPr>
      <w:tc>
        <w:tcPr>
          <w:tcW w:w="1350" w:type="dxa"/>
          <w:vAlign w:val="center"/>
        </w:tcPr>
        <w:p w14:paraId="69D60405" w14:textId="17C16D78" w:rsidR="0090596C" w:rsidRDefault="00E74425" w:rsidP="00D84EC4">
          <w:pPr>
            <w:pStyle w:val="Koptekst"/>
            <w:ind w:left="-108"/>
            <w:jc w:val="center"/>
          </w:pPr>
          <w:bookmarkStart w:id="61" w:name="_Hlk521325785"/>
          <w:r>
            <w:drawing>
              <wp:inline distT="0" distB="0" distL="0" distR="0" wp14:anchorId="72915A59" wp14:editId="609BE976">
                <wp:extent cx="550333" cy="550333"/>
                <wp:effectExtent l="0" t="0" r="0" b="0"/>
                <wp:docPr id="2" name="Afbeelding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fbeelding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181" cy="5641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2652602" w14:textId="10CDA007" w:rsidR="0090596C" w:rsidRPr="00E74425" w:rsidRDefault="00E74425" w:rsidP="0090596C">
          <w:pPr>
            <w:pStyle w:val="Koptekst"/>
            <w:rPr>
              <w:sz w:val="40"/>
              <w:szCs w:val="40"/>
            </w:rPr>
          </w:pPr>
          <w:r w:rsidRPr="00E74425">
            <w:rPr>
              <w:sz w:val="40"/>
              <w:szCs w:val="40"/>
            </w:rPr>
            <w:t>Inschrijfformulier Manege Zandewierde</w:t>
          </w:r>
        </w:p>
      </w:tc>
    </w:tr>
    <w:bookmarkEnd w:id="61"/>
  </w:tbl>
  <w:p w14:paraId="19FDBC40" w14:textId="77777777" w:rsidR="00650259" w:rsidRPr="0090596C" w:rsidRDefault="00650259" w:rsidP="0090596C">
    <w:pPr>
      <w:pStyle w:val="Geenafstand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9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25"/>
    <w:rsid w:val="000364F9"/>
    <w:rsid w:val="000456E1"/>
    <w:rsid w:val="00052382"/>
    <w:rsid w:val="00056F44"/>
    <w:rsid w:val="0006568A"/>
    <w:rsid w:val="00076F0F"/>
    <w:rsid w:val="00084253"/>
    <w:rsid w:val="000D1F49"/>
    <w:rsid w:val="00140D92"/>
    <w:rsid w:val="0014266E"/>
    <w:rsid w:val="001443C7"/>
    <w:rsid w:val="00160B44"/>
    <w:rsid w:val="001648E3"/>
    <w:rsid w:val="001727CA"/>
    <w:rsid w:val="001E2D0C"/>
    <w:rsid w:val="002928D0"/>
    <w:rsid w:val="002A4BB4"/>
    <w:rsid w:val="002C56E6"/>
    <w:rsid w:val="00315003"/>
    <w:rsid w:val="00361E11"/>
    <w:rsid w:val="003B4744"/>
    <w:rsid w:val="003F0847"/>
    <w:rsid w:val="0040090B"/>
    <w:rsid w:val="00433275"/>
    <w:rsid w:val="004346EA"/>
    <w:rsid w:val="0046302A"/>
    <w:rsid w:val="00487D2D"/>
    <w:rsid w:val="004C05C3"/>
    <w:rsid w:val="004C4E9E"/>
    <w:rsid w:val="004D5D62"/>
    <w:rsid w:val="005112D0"/>
    <w:rsid w:val="00512C08"/>
    <w:rsid w:val="00577E06"/>
    <w:rsid w:val="00590C78"/>
    <w:rsid w:val="005A3BF7"/>
    <w:rsid w:val="005C7D84"/>
    <w:rsid w:val="005E4908"/>
    <w:rsid w:val="005F2035"/>
    <w:rsid w:val="005F7990"/>
    <w:rsid w:val="0063739C"/>
    <w:rsid w:val="00650259"/>
    <w:rsid w:val="006775C1"/>
    <w:rsid w:val="00712F0E"/>
    <w:rsid w:val="00770F25"/>
    <w:rsid w:val="00775A19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44B2A"/>
    <w:rsid w:val="0098597D"/>
    <w:rsid w:val="009923EE"/>
    <w:rsid w:val="009A73B5"/>
    <w:rsid w:val="009C2CEC"/>
    <w:rsid w:val="009E7000"/>
    <w:rsid w:val="009F619A"/>
    <w:rsid w:val="009F6DDE"/>
    <w:rsid w:val="00A100DB"/>
    <w:rsid w:val="00A370A8"/>
    <w:rsid w:val="00AA21B0"/>
    <w:rsid w:val="00AA4F2B"/>
    <w:rsid w:val="00AD6ED0"/>
    <w:rsid w:val="00B16B01"/>
    <w:rsid w:val="00B53B25"/>
    <w:rsid w:val="00BD17FC"/>
    <w:rsid w:val="00BD4753"/>
    <w:rsid w:val="00BD5CB1"/>
    <w:rsid w:val="00BE62EE"/>
    <w:rsid w:val="00BF78AA"/>
    <w:rsid w:val="00C003BA"/>
    <w:rsid w:val="00C26183"/>
    <w:rsid w:val="00C46878"/>
    <w:rsid w:val="00CB1DE5"/>
    <w:rsid w:val="00CB4A51"/>
    <w:rsid w:val="00CD4532"/>
    <w:rsid w:val="00CD47B0"/>
    <w:rsid w:val="00CD70CE"/>
    <w:rsid w:val="00CE6104"/>
    <w:rsid w:val="00CE7918"/>
    <w:rsid w:val="00CF0580"/>
    <w:rsid w:val="00D16163"/>
    <w:rsid w:val="00D2719E"/>
    <w:rsid w:val="00D84EC4"/>
    <w:rsid w:val="00DB3FAD"/>
    <w:rsid w:val="00DD7E74"/>
    <w:rsid w:val="00DE0E4C"/>
    <w:rsid w:val="00E139C4"/>
    <w:rsid w:val="00E15BBE"/>
    <w:rsid w:val="00E21AA8"/>
    <w:rsid w:val="00E3573C"/>
    <w:rsid w:val="00E61C09"/>
    <w:rsid w:val="00E677FE"/>
    <w:rsid w:val="00E73E88"/>
    <w:rsid w:val="00E74425"/>
    <w:rsid w:val="00EB3B58"/>
    <w:rsid w:val="00EC7359"/>
    <w:rsid w:val="00EE3054"/>
    <w:rsid w:val="00F00606"/>
    <w:rsid w:val="00F01256"/>
    <w:rsid w:val="00F52451"/>
    <w:rsid w:val="00F8102F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48460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7F7B5D"/>
  </w:style>
  <w:style w:type="paragraph" w:styleId="Kop1">
    <w:name w:val="heading 1"/>
    <w:basedOn w:val="Standaard"/>
    <w:link w:val="Kop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90596C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0596C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7F7B5D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CD4532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90596C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90596C"/>
    <w:rPr>
      <w:color w:val="808080"/>
    </w:rPr>
  </w:style>
  <w:style w:type="character" w:styleId="Paginanummer">
    <w:name w:val="page number"/>
    <w:basedOn w:val="Standaardalinea-lettertype"/>
    <w:uiPriority w:val="99"/>
    <w:semiHidden/>
    <w:unhideWhenUsed/>
    <w:rsid w:val="00B16B01"/>
  </w:style>
  <w:style w:type="paragraph" w:styleId="Ballontekst">
    <w:name w:val="Balloon Text"/>
    <w:basedOn w:val="Standaard"/>
    <w:link w:val="BallontekstChar"/>
    <w:uiPriority w:val="99"/>
    <w:semiHidden/>
    <w:unhideWhenUsed/>
    <w:rsid w:val="001648E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648E3"/>
    <w:rPr>
      <w:rFonts w:ascii="Times New Roman" w:hAnsi="Times New Roman" w:cs="Times New Roman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rsid w:val="00A100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anegezandewierde.nl/website/inschijven/formulieren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ennievonk/Library/Containers/com.microsoft.Word/Data/Library/Application%20Support/Microsoft/Office/16.0/DTS/Search/%7b0B3303AD-AE9F-1E49-AB96-6AC7ABA8278E%7dtf1166441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51AC5AFF32C58478009251E633EFBC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231587D-A436-E54D-89A5-15275FBD3001}"/>
      </w:docPartPr>
      <w:docPartBody>
        <w:p w:rsidR="00373CF1" w:rsidRDefault="0099369E">
          <w:pPr>
            <w:pStyle w:val="751AC5AFF32C58478009251E633EFBC6"/>
          </w:pPr>
          <w:r w:rsidRPr="0090596C">
            <w:rPr>
              <w:lang w:bidi="nl-NL"/>
            </w:rPr>
            <w:t>Voornaam</w:t>
          </w:r>
        </w:p>
      </w:docPartBody>
    </w:docPart>
    <w:docPart>
      <w:docPartPr>
        <w:name w:val="50D4E51FDE9CA44A9D45F7B0AD78588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CAD4C4C-0022-1B44-9B2D-A728DDD78F10}"/>
      </w:docPartPr>
      <w:docPartBody>
        <w:p w:rsidR="00373CF1" w:rsidRDefault="0099369E">
          <w:pPr>
            <w:pStyle w:val="50D4E51FDE9CA44A9D45F7B0AD78588C"/>
          </w:pPr>
          <w:r w:rsidRPr="0090596C">
            <w:rPr>
              <w:lang w:bidi="nl-NL"/>
            </w:rPr>
            <w:t>Achternaam</w:t>
          </w:r>
        </w:p>
      </w:docPartBody>
    </w:docPart>
    <w:docPart>
      <w:docPartPr>
        <w:name w:val="2322218D5F005F48857A1D7DCF7A996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1783D8-F636-D046-A60D-8A1A5D1C3336}"/>
      </w:docPartPr>
      <w:docPartBody>
        <w:p w:rsidR="00373CF1" w:rsidRDefault="0099369E">
          <w:pPr>
            <w:pStyle w:val="2322218D5F005F48857A1D7DCF7A9961"/>
          </w:pPr>
          <w:r w:rsidRPr="0090596C">
            <w:rPr>
              <w:lang w:bidi="nl-NL"/>
            </w:rPr>
            <w:t>Adres</w:t>
          </w:r>
        </w:p>
      </w:docPartBody>
    </w:docPart>
    <w:docPart>
      <w:docPartPr>
        <w:name w:val="A6428B2007A2904C84473E228616D3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703D8D-CEFF-2B48-8E4E-E141B2ECA751}"/>
      </w:docPartPr>
      <w:docPartBody>
        <w:p w:rsidR="00373CF1" w:rsidRDefault="00823C51" w:rsidP="00823C51">
          <w:pPr>
            <w:pStyle w:val="A6428B2007A2904C84473E228616D3E3"/>
          </w:pPr>
          <w:r w:rsidRPr="0090596C">
            <w:rPr>
              <w:lang w:bidi="nl-NL"/>
            </w:rPr>
            <w:t>Voornaam</w:t>
          </w:r>
        </w:p>
      </w:docPartBody>
    </w:docPart>
    <w:docPart>
      <w:docPartPr>
        <w:name w:val="EC7F33691A72A148891AC7CB63E19E0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C768C1C-9A31-3E41-AFA3-64A09E523A73}"/>
      </w:docPartPr>
      <w:docPartBody>
        <w:p w:rsidR="00373CF1" w:rsidRDefault="00823C51" w:rsidP="00823C51">
          <w:pPr>
            <w:pStyle w:val="EC7F33691A72A148891AC7CB63E19E06"/>
          </w:pPr>
          <w:r w:rsidRPr="0090596C">
            <w:rPr>
              <w:lang w:bidi="nl-NL"/>
            </w:rPr>
            <w:t>Achternaam</w:t>
          </w:r>
        </w:p>
      </w:docPartBody>
    </w:docPart>
    <w:docPart>
      <w:docPartPr>
        <w:name w:val="40080AAC97179C45B4DC1D110AFAC8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4A4E2A-F122-AC4F-8883-30F85C8835D7}"/>
      </w:docPartPr>
      <w:docPartBody>
        <w:p w:rsidR="00373CF1" w:rsidRDefault="00823C51" w:rsidP="00823C51">
          <w:pPr>
            <w:pStyle w:val="40080AAC97179C45B4DC1D110AFAC8E3"/>
          </w:pPr>
          <w:r w:rsidRPr="0090596C">
            <w:rPr>
              <w:lang w:bidi="nl-NL"/>
            </w:rPr>
            <w:t>Adres</w:t>
          </w:r>
        </w:p>
      </w:docPartBody>
    </w:docPart>
    <w:docPart>
      <w:docPartPr>
        <w:name w:val="CE5757E576C194478040072EF58F65A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636CBF4-E70E-FE42-8CDF-DADE9B8DB009}"/>
      </w:docPartPr>
      <w:docPartBody>
        <w:p w:rsidR="00373CF1" w:rsidRDefault="00823C51" w:rsidP="00823C51">
          <w:pPr>
            <w:pStyle w:val="CE5757E576C194478040072EF58F65A2"/>
          </w:pPr>
          <w:r w:rsidRPr="0090596C">
            <w:rPr>
              <w:lang w:bidi="nl-NL"/>
            </w:rPr>
            <w:t>E-mail</w:t>
          </w:r>
        </w:p>
      </w:docPartBody>
    </w:docPart>
    <w:docPart>
      <w:docPartPr>
        <w:name w:val="03D13C684E3E164FB70004A197D4375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3A29718-AA36-004B-BA23-FE6C8553F048}"/>
      </w:docPartPr>
      <w:docPartBody>
        <w:p w:rsidR="00EE197F" w:rsidRDefault="00DF440A" w:rsidP="00DF440A">
          <w:pPr>
            <w:pStyle w:val="03D13C684E3E164FB70004A197D43756"/>
          </w:pPr>
          <w:r w:rsidRPr="0090596C">
            <w:rPr>
              <w:lang w:bidi="nl-NL"/>
            </w:rPr>
            <w:t>Voornaam</w:t>
          </w:r>
        </w:p>
      </w:docPartBody>
    </w:docPart>
    <w:docPart>
      <w:docPartPr>
        <w:name w:val="D588CB033869EF40B3B0A5644A1AD90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9847651-B20A-7849-93E3-C5BE1F5D951E}"/>
      </w:docPartPr>
      <w:docPartBody>
        <w:p w:rsidR="00EE197F" w:rsidRDefault="00DF440A" w:rsidP="00DF440A">
          <w:pPr>
            <w:pStyle w:val="D588CB033869EF40B3B0A5644A1AD90E"/>
          </w:pPr>
          <w:r w:rsidRPr="0090596C">
            <w:rPr>
              <w:lang w:bidi="nl-NL"/>
            </w:rPr>
            <w:t>Achternaam</w:t>
          </w:r>
        </w:p>
      </w:docPartBody>
    </w:docPart>
    <w:docPart>
      <w:docPartPr>
        <w:name w:val="CFAACEFC6F93F2419A60089A43F3674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08DE94-0FCB-2043-8E28-F610F67DD4DA}"/>
      </w:docPartPr>
      <w:docPartBody>
        <w:p w:rsidR="00EE197F" w:rsidRDefault="00DF440A" w:rsidP="00DF440A">
          <w:pPr>
            <w:pStyle w:val="CFAACEFC6F93F2419A60089A43F36747"/>
          </w:pPr>
          <w:r w:rsidRPr="0090596C">
            <w:rPr>
              <w:lang w:bidi="nl-NL"/>
            </w:rPr>
            <w:t>Adres</w:t>
          </w:r>
        </w:p>
      </w:docPartBody>
    </w:docPart>
    <w:docPart>
      <w:docPartPr>
        <w:name w:val="3894F515CBDFC642B4F1A7B64E0874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A767914-A6BA-3D4A-B7C9-7251C000DA87}"/>
      </w:docPartPr>
      <w:docPartBody>
        <w:p w:rsidR="00EE197F" w:rsidRDefault="00DF440A" w:rsidP="00DF440A">
          <w:pPr>
            <w:pStyle w:val="3894F515CBDFC642B4F1A7B64E087403"/>
          </w:pPr>
          <w:r w:rsidRPr="0090596C">
            <w:rPr>
              <w:lang w:bidi="nl-NL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C51"/>
    <w:rsid w:val="00037616"/>
    <w:rsid w:val="00065CB3"/>
    <w:rsid w:val="00373CF1"/>
    <w:rsid w:val="007E0C77"/>
    <w:rsid w:val="00823C51"/>
    <w:rsid w:val="0099369E"/>
    <w:rsid w:val="00B7265D"/>
    <w:rsid w:val="00D82422"/>
    <w:rsid w:val="00DF440A"/>
    <w:rsid w:val="00EE1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751AC5AFF32C58478009251E633EFBC6">
    <w:name w:val="751AC5AFF32C58478009251E633EFBC6"/>
  </w:style>
  <w:style w:type="paragraph" w:customStyle="1" w:styleId="50D4E51FDE9CA44A9D45F7B0AD78588C">
    <w:name w:val="50D4E51FDE9CA44A9D45F7B0AD78588C"/>
  </w:style>
  <w:style w:type="paragraph" w:customStyle="1" w:styleId="2322218D5F005F48857A1D7DCF7A9961">
    <w:name w:val="2322218D5F005F48857A1D7DCF7A9961"/>
  </w:style>
  <w:style w:type="character" w:styleId="Tekstvantijdelijkeaanduiding">
    <w:name w:val="Placeholder Text"/>
    <w:basedOn w:val="Standaardalinea-lettertype"/>
    <w:uiPriority w:val="99"/>
    <w:semiHidden/>
    <w:rsid w:val="00823C51"/>
    <w:rPr>
      <w:color w:val="808080"/>
    </w:rPr>
  </w:style>
  <w:style w:type="paragraph" w:customStyle="1" w:styleId="A6428B2007A2904C84473E228616D3E3">
    <w:name w:val="A6428B2007A2904C84473E228616D3E3"/>
    <w:rsid w:val="00823C51"/>
  </w:style>
  <w:style w:type="paragraph" w:customStyle="1" w:styleId="EC7F33691A72A148891AC7CB63E19E06">
    <w:name w:val="EC7F33691A72A148891AC7CB63E19E06"/>
    <w:rsid w:val="00823C51"/>
  </w:style>
  <w:style w:type="paragraph" w:customStyle="1" w:styleId="40080AAC97179C45B4DC1D110AFAC8E3">
    <w:name w:val="40080AAC97179C45B4DC1D110AFAC8E3"/>
    <w:rsid w:val="00823C51"/>
  </w:style>
  <w:style w:type="paragraph" w:customStyle="1" w:styleId="CE5757E576C194478040072EF58F65A2">
    <w:name w:val="CE5757E576C194478040072EF58F65A2"/>
    <w:rsid w:val="00823C51"/>
  </w:style>
  <w:style w:type="paragraph" w:customStyle="1" w:styleId="03D13C684E3E164FB70004A197D43756">
    <w:name w:val="03D13C684E3E164FB70004A197D43756"/>
    <w:rsid w:val="00DF440A"/>
  </w:style>
  <w:style w:type="paragraph" w:customStyle="1" w:styleId="D588CB033869EF40B3B0A5644A1AD90E">
    <w:name w:val="D588CB033869EF40B3B0A5644A1AD90E"/>
    <w:rsid w:val="00DF440A"/>
  </w:style>
  <w:style w:type="paragraph" w:customStyle="1" w:styleId="CFAACEFC6F93F2419A60089A43F36747">
    <w:name w:val="CFAACEFC6F93F2419A60089A43F36747"/>
    <w:rsid w:val="00DF440A"/>
  </w:style>
  <w:style w:type="paragraph" w:customStyle="1" w:styleId="3894F515CBDFC642B4F1A7B64E087403">
    <w:name w:val="3894F515CBDFC642B4F1A7B64E087403"/>
    <w:rsid w:val="00DF44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2A72CB-6DC8-7F4F-BFC5-B25490535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{0B3303AD-AE9F-1E49-AB96-6AC7ABA8278E}tf11664410_win32.dotx</Template>
  <TotalTime>0</TotalTime>
  <Pages>4</Pages>
  <Words>521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2022-03-24T11:58:00Z</dcterms:created>
  <dcterms:modified xsi:type="dcterms:W3CDTF">2022-03-24T11:58:00Z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